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CBF45" w14:textId="77777777" w:rsidR="005B658F" w:rsidRPr="0042493B" w:rsidRDefault="00A638D1" w:rsidP="0042493B">
      <w:pPr>
        <w:pStyle w:val="LetterheadLevel1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9E2432" wp14:editId="79DF4629">
            <wp:simplePos x="0" y="0"/>
            <wp:positionH relativeFrom="column">
              <wp:posOffset>-140335</wp:posOffset>
            </wp:positionH>
            <wp:positionV relativeFrom="paragraph">
              <wp:posOffset>198755</wp:posOffset>
            </wp:positionV>
            <wp:extent cx="1038225" cy="914400"/>
            <wp:effectExtent l="0" t="0" r="3175" b="0"/>
            <wp:wrapSquare wrapText="bothSides"/>
            <wp:docPr id="19" name="Picture 19" descr="TSBVILogoScal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SBVILogoScalab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58F" w:rsidRPr="0042493B">
        <w:rPr>
          <w:sz w:val="40"/>
          <w:szCs w:val="40"/>
        </w:rPr>
        <w:t>Texas School for the Blind and Visually Impaired</w:t>
      </w:r>
    </w:p>
    <w:p w14:paraId="2472A691" w14:textId="77777777" w:rsidR="005B658F" w:rsidRPr="00100ACB" w:rsidRDefault="005B658F" w:rsidP="0042493B">
      <w:pPr>
        <w:pStyle w:val="LetterheadLevel2"/>
      </w:pPr>
      <w:r w:rsidRPr="00001F87">
        <w:t>Outreach Programs</w:t>
      </w:r>
    </w:p>
    <w:p w14:paraId="5D6CBCC0" w14:textId="77777777" w:rsidR="005B658F" w:rsidRPr="0042493B" w:rsidRDefault="004978A7" w:rsidP="005B658F">
      <w:pPr>
        <w:spacing w:before="120" w:after="120"/>
        <w:rPr>
          <w:sz w:val="28"/>
          <w:szCs w:val="28"/>
        </w:rPr>
      </w:pPr>
      <w:hyperlink r:id="rId9" w:history="1">
        <w:r w:rsidR="005B658F" w:rsidRPr="0042493B">
          <w:rPr>
            <w:rStyle w:val="Hyperlink"/>
            <w:sz w:val="28"/>
            <w:szCs w:val="28"/>
          </w:rPr>
          <w:t>www.tsbvi.edu</w:t>
        </w:r>
      </w:hyperlink>
      <w:r w:rsidR="005B658F" w:rsidRPr="0042493B">
        <w:rPr>
          <w:sz w:val="28"/>
          <w:szCs w:val="28"/>
        </w:rPr>
        <w:t xml:space="preserve"> </w:t>
      </w:r>
      <w:r w:rsidR="005B658F" w:rsidRPr="00963DCC">
        <w:rPr>
          <w:color w:val="861714"/>
          <w:sz w:val="28"/>
          <w:szCs w:val="28"/>
        </w:rPr>
        <w:t xml:space="preserve">| </w:t>
      </w:r>
      <w:r w:rsidR="00F75E40" w:rsidRPr="00963DCC">
        <w:rPr>
          <w:color w:val="861714"/>
          <w:sz w:val="28"/>
          <w:szCs w:val="28"/>
        </w:rPr>
        <w:t>512-454-8631</w:t>
      </w:r>
      <w:r w:rsidR="005B658F" w:rsidRPr="00963DCC">
        <w:rPr>
          <w:color w:val="861714"/>
          <w:sz w:val="28"/>
          <w:szCs w:val="28"/>
        </w:rPr>
        <w:t>| 1100 W. 45</w:t>
      </w:r>
      <w:r w:rsidR="005B658F" w:rsidRPr="00963DCC">
        <w:rPr>
          <w:color w:val="861714"/>
          <w:sz w:val="28"/>
          <w:szCs w:val="28"/>
          <w:vertAlign w:val="superscript"/>
        </w:rPr>
        <w:t>th</w:t>
      </w:r>
      <w:r w:rsidR="005B658F" w:rsidRPr="00963DCC">
        <w:rPr>
          <w:color w:val="861714"/>
          <w:sz w:val="28"/>
          <w:szCs w:val="28"/>
        </w:rPr>
        <w:t xml:space="preserve"> St. | Austin, T</w:t>
      </w:r>
      <w:r w:rsidR="00963DCC" w:rsidRPr="00963DCC">
        <w:rPr>
          <w:color w:val="861714"/>
          <w:sz w:val="28"/>
          <w:szCs w:val="28"/>
        </w:rPr>
        <w:t>X</w:t>
      </w:r>
      <w:r w:rsidR="005B658F" w:rsidRPr="00963DCC">
        <w:rPr>
          <w:color w:val="861714"/>
          <w:sz w:val="28"/>
          <w:szCs w:val="28"/>
        </w:rPr>
        <w:t xml:space="preserve"> 78756</w:t>
      </w:r>
    </w:p>
    <w:p w14:paraId="2F91F4CE" w14:textId="77777777" w:rsidR="005B658F" w:rsidRDefault="005B658F" w:rsidP="00E52069"/>
    <w:p w14:paraId="0D6961A0" w14:textId="77777777" w:rsidR="005B658F" w:rsidRDefault="00A638D1" w:rsidP="00E52069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939559" wp14:editId="09D533F4">
                <wp:simplePos x="0" y="0"/>
                <wp:positionH relativeFrom="column">
                  <wp:posOffset>0</wp:posOffset>
                </wp:positionH>
                <wp:positionV relativeFrom="paragraph">
                  <wp:posOffset>26035</wp:posOffset>
                </wp:positionV>
                <wp:extent cx="6544310" cy="19050"/>
                <wp:effectExtent l="30480" t="22225" r="41910" b="34925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4310" cy="190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86171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7E9E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0;margin-top:2.05pt;width:515.3pt;height: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" strokecolor="#861714" strokeweight="3pt"/>
            </w:pict>
          </mc:Fallback>
        </mc:AlternateContent>
      </w:r>
    </w:p>
    <w:p w14:paraId="385A126F" w14:textId="66D58C3A" w:rsidR="006414A4" w:rsidRDefault="00B606E6" w:rsidP="006414A4">
      <w:pPr>
        <w:pStyle w:val="DocumentHeading1"/>
      </w:pPr>
      <w:r>
        <w:t>TSBVI Outreach Coffee Hour</w:t>
      </w:r>
    </w:p>
    <w:p w14:paraId="034B735B" w14:textId="77777777" w:rsidR="00B606E6" w:rsidRDefault="00B606E6" w:rsidP="006414A4">
      <w:pPr>
        <w:pStyle w:val="DocumentHeading1"/>
      </w:pPr>
    </w:p>
    <w:p w14:paraId="3D4F7F8D" w14:textId="297186C1" w:rsidR="006414A4" w:rsidRDefault="006414A4" w:rsidP="006414A4">
      <w:pPr>
        <w:pStyle w:val="DocumentHeading1"/>
      </w:pPr>
      <w:r w:rsidRPr="00384643">
        <w:t>Early Intervention 101:</w:t>
      </w:r>
      <w:r>
        <w:t xml:space="preserve"> </w:t>
      </w:r>
      <w:r w:rsidRPr="00384643">
        <w:t>A Virtual Reality</w:t>
      </w:r>
    </w:p>
    <w:p w14:paraId="45BAF5E2" w14:textId="3077C561" w:rsidR="006414A4" w:rsidRDefault="006414A4" w:rsidP="006414A4">
      <w:pPr>
        <w:pStyle w:val="DocumentHeading1"/>
      </w:pPr>
    </w:p>
    <w:p w14:paraId="7DDBF1C0" w14:textId="7F8653F5" w:rsidR="006414A4" w:rsidRDefault="006414A4" w:rsidP="006414A4">
      <w:pPr>
        <w:pStyle w:val="DocumentHeading1"/>
      </w:pPr>
      <w:r>
        <w:t>October 5, 2020</w:t>
      </w:r>
    </w:p>
    <w:p w14:paraId="2DDD17EB" w14:textId="77777777" w:rsidR="006414A4" w:rsidRDefault="006414A4" w:rsidP="006414A4">
      <w:pPr>
        <w:rPr>
          <w:rFonts w:cs="Arial"/>
        </w:rPr>
      </w:pPr>
    </w:p>
    <w:p w14:paraId="06114E36" w14:textId="77777777" w:rsidR="006414A4" w:rsidRDefault="006414A4" w:rsidP="006414A4">
      <w:pPr>
        <w:pStyle w:val="DocumentHeading2"/>
      </w:pPr>
    </w:p>
    <w:p w14:paraId="4508FA96" w14:textId="77777777" w:rsidR="006414A4" w:rsidRDefault="006414A4" w:rsidP="006414A4">
      <w:pPr>
        <w:pStyle w:val="DocumentHeading2"/>
      </w:pPr>
    </w:p>
    <w:p w14:paraId="120DA525" w14:textId="77777777" w:rsidR="006414A4" w:rsidRDefault="006414A4" w:rsidP="006414A4">
      <w:pPr>
        <w:pStyle w:val="DocumentHeading2"/>
      </w:pPr>
    </w:p>
    <w:p w14:paraId="03AE17F7" w14:textId="77777777" w:rsidR="006414A4" w:rsidRDefault="006414A4" w:rsidP="006414A4">
      <w:pPr>
        <w:pStyle w:val="DocumentHeading2"/>
      </w:pPr>
    </w:p>
    <w:p w14:paraId="71132BC2" w14:textId="77777777" w:rsidR="006414A4" w:rsidRDefault="006414A4" w:rsidP="006414A4">
      <w:pPr>
        <w:pStyle w:val="DocumentHeading2"/>
      </w:pPr>
    </w:p>
    <w:p w14:paraId="7106369E" w14:textId="48DA12E1" w:rsidR="006414A4" w:rsidRDefault="006414A4" w:rsidP="006414A4">
      <w:pPr>
        <w:pStyle w:val="DocumentHeading2"/>
      </w:pPr>
      <w:r>
        <w:t xml:space="preserve">Presented by: </w:t>
      </w:r>
    </w:p>
    <w:p w14:paraId="6DD5F173" w14:textId="77777777" w:rsidR="00B606E6" w:rsidRDefault="006414A4" w:rsidP="006414A4">
      <w:pPr>
        <w:pStyle w:val="DocumentHeading2"/>
      </w:pPr>
      <w:r w:rsidRPr="00384643">
        <w:t>Parent Infant Program</w:t>
      </w:r>
      <w:r>
        <w:t xml:space="preserve"> </w:t>
      </w:r>
      <w:r w:rsidRPr="00384643">
        <w:t>for the</w:t>
      </w:r>
      <w:r>
        <w:t xml:space="preserve"> </w:t>
      </w:r>
      <w:r w:rsidRPr="00384643">
        <w:t>Blind and Visually Impaired</w:t>
      </w:r>
      <w:r>
        <w:t xml:space="preserve"> </w:t>
      </w:r>
    </w:p>
    <w:p w14:paraId="03050C68" w14:textId="13B04F11" w:rsidR="006414A4" w:rsidRDefault="006414A4" w:rsidP="006414A4">
      <w:pPr>
        <w:pStyle w:val="DocumentHeading2"/>
      </w:pPr>
      <w:r w:rsidRPr="00384643">
        <w:t>Utah Schools for the Deaf and</w:t>
      </w:r>
      <w:r w:rsidR="00B606E6">
        <w:t xml:space="preserve"> </w:t>
      </w:r>
      <w:r w:rsidRPr="00384643">
        <w:t>the Blind</w:t>
      </w:r>
      <w:r>
        <w:t xml:space="preserve"> </w:t>
      </w:r>
      <w:r w:rsidRPr="00384643">
        <w:t>(PIPBVI)</w:t>
      </w:r>
    </w:p>
    <w:p w14:paraId="73B9A148" w14:textId="77777777" w:rsidR="006414A4" w:rsidRDefault="006414A4" w:rsidP="006414A4">
      <w:pPr>
        <w:rPr>
          <w:rFonts w:cs="Arial"/>
        </w:rPr>
      </w:pPr>
    </w:p>
    <w:p w14:paraId="3C06D09C" w14:textId="77777777" w:rsidR="006414A4" w:rsidRDefault="006414A4">
      <w:pPr>
        <w:rPr>
          <w:rFonts w:cs="Arial"/>
        </w:rPr>
      </w:pPr>
      <w:r>
        <w:rPr>
          <w:rFonts w:cs="Arial"/>
        </w:rPr>
        <w:br w:type="page"/>
      </w:r>
    </w:p>
    <w:p w14:paraId="0343327F" w14:textId="6C7DD107" w:rsidR="006414A4" w:rsidRPr="006414A4" w:rsidRDefault="006414A4" w:rsidP="006414A4">
      <w:pPr>
        <w:pStyle w:val="LetterheadLevel1"/>
      </w:pPr>
      <w:r w:rsidRPr="00384643">
        <w:lastRenderedPageBreak/>
        <w:t>MEET OUR TEAM</w:t>
      </w:r>
    </w:p>
    <w:p w14:paraId="43F4E371" w14:textId="77777777" w:rsidR="006414A4" w:rsidRDefault="006414A4" w:rsidP="006414A4">
      <w:pPr>
        <w:pStyle w:val="ListBullet"/>
      </w:pPr>
      <w:r w:rsidRPr="00384643">
        <w:t>Karen--Legal Stuff</w:t>
      </w:r>
    </w:p>
    <w:p w14:paraId="24C62D76" w14:textId="77777777" w:rsidR="006414A4" w:rsidRDefault="006414A4" w:rsidP="006414A4">
      <w:pPr>
        <w:pStyle w:val="ListBullet"/>
      </w:pPr>
      <w:r w:rsidRPr="00384643">
        <w:t>Margaret--Building a</w:t>
      </w:r>
      <w:r>
        <w:t xml:space="preserve"> </w:t>
      </w:r>
      <w:r w:rsidRPr="00384643">
        <w:t>Rapport Virtually</w:t>
      </w:r>
    </w:p>
    <w:p w14:paraId="61CAD651" w14:textId="77777777" w:rsidR="006414A4" w:rsidRDefault="006414A4" w:rsidP="006414A4">
      <w:pPr>
        <w:pStyle w:val="ListBullet"/>
      </w:pPr>
      <w:r w:rsidRPr="00384643">
        <w:t>Nana--Research Stuff</w:t>
      </w:r>
    </w:p>
    <w:p w14:paraId="3D8CC215" w14:textId="77777777" w:rsidR="006414A4" w:rsidRDefault="006414A4" w:rsidP="006414A4">
      <w:pPr>
        <w:pStyle w:val="ListBullet"/>
      </w:pPr>
      <w:r w:rsidRPr="00384643">
        <w:t>Pam--Virtual Assessment</w:t>
      </w:r>
      <w:r>
        <w:t xml:space="preserve"> </w:t>
      </w:r>
      <w:r w:rsidRPr="00384643">
        <w:t>&amp; Instructional Planning</w:t>
      </w:r>
    </w:p>
    <w:p w14:paraId="5BFE859B" w14:textId="77777777" w:rsidR="006414A4" w:rsidRDefault="006414A4" w:rsidP="006414A4">
      <w:pPr>
        <w:pStyle w:val="ListBullet"/>
      </w:pPr>
      <w:r w:rsidRPr="00384643">
        <w:t>Jamie--Conducting a</w:t>
      </w:r>
      <w:r>
        <w:t xml:space="preserve"> </w:t>
      </w:r>
      <w:r w:rsidRPr="00384643">
        <w:t>Virtual Home Visit</w:t>
      </w:r>
    </w:p>
    <w:p w14:paraId="4E586D50" w14:textId="77777777" w:rsidR="006414A4" w:rsidRDefault="006414A4" w:rsidP="006414A4">
      <w:pPr>
        <w:rPr>
          <w:rFonts w:cs="Arial"/>
        </w:rPr>
      </w:pPr>
    </w:p>
    <w:p w14:paraId="31668662" w14:textId="77777777" w:rsidR="006414A4" w:rsidRDefault="006414A4" w:rsidP="006414A4">
      <w:pPr>
        <w:pStyle w:val="LetterheadLevel1"/>
      </w:pPr>
      <w:r w:rsidRPr="00384643">
        <w:t>LET’S GET</w:t>
      </w:r>
      <w:r>
        <w:t xml:space="preserve"> </w:t>
      </w:r>
      <w:r w:rsidRPr="00384643">
        <w:t>OUR DUCKS</w:t>
      </w:r>
      <w:r>
        <w:t xml:space="preserve"> </w:t>
      </w:r>
      <w:r w:rsidRPr="00384643">
        <w:t>IN A ROW!</w:t>
      </w:r>
    </w:p>
    <w:p w14:paraId="61171025" w14:textId="77777777" w:rsidR="00755D2B" w:rsidRDefault="00755D2B" w:rsidP="00755D2B">
      <w:pPr>
        <w:keepNext/>
      </w:pPr>
      <w:r>
        <w:rPr>
          <w:rFonts w:cs="Arial"/>
          <w:noProof/>
        </w:rPr>
        <w:drawing>
          <wp:inline distT="0" distB="0" distL="0" distR="0" wp14:anchorId="2621CEC2" wp14:editId="70AB6ECE">
            <wp:extent cx="1784839" cy="2383587"/>
            <wp:effectExtent l="0" t="0" r="635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0603" cy="239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CDFF1" w14:textId="010C66A5" w:rsidR="006414A4" w:rsidRDefault="00755D2B" w:rsidP="00755D2B">
      <w:pPr>
        <w:pStyle w:val="Caption"/>
        <w:rPr>
          <w:rFonts w:cs="Arial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606E6">
        <w:rPr>
          <w:noProof/>
        </w:rPr>
        <w:t>1</w:t>
      </w:r>
      <w:r>
        <w:fldChar w:fldCharType="end"/>
      </w:r>
      <w:r>
        <w:t xml:space="preserve"> Children relaxing on blankets at a park</w:t>
      </w:r>
    </w:p>
    <w:p w14:paraId="613799CA" w14:textId="03C6414C" w:rsidR="006414A4" w:rsidRPr="00384643" w:rsidRDefault="006414A4" w:rsidP="006414A4">
      <w:pPr>
        <w:pStyle w:val="LetterheadLevel1"/>
      </w:pPr>
      <w:r w:rsidRPr="00384643">
        <w:t>WHY WOULD YOU GIVE VISION</w:t>
      </w:r>
      <w:r>
        <w:t xml:space="preserve"> </w:t>
      </w:r>
      <w:r w:rsidRPr="00384643">
        <w:t>SERVICES TO A BABY?!?!</w:t>
      </w:r>
    </w:p>
    <w:p w14:paraId="2D13D425" w14:textId="53378160" w:rsidR="006414A4" w:rsidRPr="00384643" w:rsidRDefault="006414A4" w:rsidP="006414A4">
      <w:pPr>
        <w:pStyle w:val="ListBullet"/>
      </w:pPr>
      <w:r w:rsidRPr="00384643">
        <w:t>Attachment is profoundly affected by Vision</w:t>
      </w:r>
    </w:p>
    <w:p w14:paraId="6CBE4949" w14:textId="341B3B2C" w:rsidR="006414A4" w:rsidRPr="00384643" w:rsidRDefault="006414A4" w:rsidP="006414A4">
      <w:pPr>
        <w:pStyle w:val="ListBullet"/>
      </w:pPr>
      <w:r w:rsidRPr="00384643">
        <w:t>Vision affects every developmental domain</w:t>
      </w:r>
    </w:p>
    <w:p w14:paraId="5054BF2B" w14:textId="5A778CE7" w:rsidR="006414A4" w:rsidRPr="00384643" w:rsidRDefault="006414A4" w:rsidP="006414A4">
      <w:pPr>
        <w:pStyle w:val="ListBullet"/>
      </w:pPr>
      <w:r w:rsidRPr="00384643">
        <w:t>Vision is the primary motivating sense until about 18</w:t>
      </w:r>
      <w:r>
        <w:t xml:space="preserve"> </w:t>
      </w:r>
      <w:r w:rsidRPr="00384643">
        <w:t>months old</w:t>
      </w:r>
    </w:p>
    <w:p w14:paraId="712369CE" w14:textId="497B3AE9" w:rsidR="006414A4" w:rsidRDefault="006414A4" w:rsidP="006414A4">
      <w:pPr>
        <w:pStyle w:val="ListBullet"/>
      </w:pPr>
      <w:r w:rsidRPr="00384643">
        <w:t>Vision is the doorway to learning about our</w:t>
      </w:r>
      <w:r>
        <w:t xml:space="preserve"> </w:t>
      </w:r>
      <w:r w:rsidRPr="00384643">
        <w:t>environment and appropriate behavior</w:t>
      </w:r>
    </w:p>
    <w:p w14:paraId="769F03CF" w14:textId="77777777" w:rsidR="006414A4" w:rsidRDefault="006414A4" w:rsidP="006414A4">
      <w:pPr>
        <w:rPr>
          <w:rFonts w:cs="Arial"/>
        </w:rPr>
      </w:pPr>
    </w:p>
    <w:p w14:paraId="4D6225B1" w14:textId="77777777" w:rsidR="006414A4" w:rsidRDefault="006414A4" w:rsidP="006414A4">
      <w:pPr>
        <w:pStyle w:val="LetterheadLevel1"/>
      </w:pPr>
      <w:r w:rsidRPr="00384643">
        <w:t>LEGAL STUFF</w:t>
      </w:r>
      <w:r>
        <w:t xml:space="preserve">: </w:t>
      </w:r>
      <w:r w:rsidRPr="00384643">
        <w:t>IDEA PART C</w:t>
      </w:r>
    </w:p>
    <w:p w14:paraId="494CDD21" w14:textId="77777777" w:rsidR="006414A4" w:rsidRDefault="006414A4" w:rsidP="006414A4">
      <w:pPr>
        <w:rPr>
          <w:rFonts w:cs="Arial"/>
        </w:rPr>
      </w:pPr>
    </w:p>
    <w:p w14:paraId="24CC0F0F" w14:textId="77777777" w:rsidR="006414A4" w:rsidRPr="00384643" w:rsidRDefault="006414A4" w:rsidP="006414A4">
      <w:pPr>
        <w:pStyle w:val="LetterheadLevel2"/>
      </w:pPr>
      <w:r w:rsidRPr="00384643">
        <w:t>Comparing Part C and Part B</w:t>
      </w:r>
    </w:p>
    <w:p w14:paraId="436A84A5" w14:textId="77777777" w:rsidR="006414A4" w:rsidRDefault="006414A4" w:rsidP="006414A4">
      <w:pPr>
        <w:rPr>
          <w:rFonts w:cs="Arial"/>
        </w:rPr>
      </w:pPr>
    </w:p>
    <w:p w14:paraId="686F91BE" w14:textId="77777777" w:rsidR="006414A4" w:rsidRPr="00384643" w:rsidRDefault="006414A4" w:rsidP="006414A4">
      <w:pPr>
        <w:pStyle w:val="LetterheadLevel1"/>
      </w:pPr>
      <w:r w:rsidRPr="00384643">
        <w:t>Part C</w:t>
      </w:r>
    </w:p>
    <w:p w14:paraId="2D71D45D" w14:textId="406A57BB" w:rsidR="006414A4" w:rsidRPr="00384643" w:rsidRDefault="006414A4" w:rsidP="006414A4">
      <w:pPr>
        <w:pStyle w:val="ListBullet"/>
      </w:pPr>
      <w:r w:rsidRPr="00384643">
        <w:t>Referral to Eligibility is 45</w:t>
      </w:r>
      <w:r>
        <w:t xml:space="preserve"> </w:t>
      </w:r>
      <w:r w:rsidRPr="00384643">
        <w:t>Calendar Days</w:t>
      </w:r>
    </w:p>
    <w:p w14:paraId="02ECCD7A" w14:textId="08D3EFBC" w:rsidR="006414A4" w:rsidRDefault="006414A4" w:rsidP="006414A4">
      <w:pPr>
        <w:pStyle w:val="ListBullet"/>
      </w:pPr>
      <w:r w:rsidRPr="00384643">
        <w:t>Procedural Safeguards</w:t>
      </w:r>
    </w:p>
    <w:p w14:paraId="5193850E" w14:textId="77777777" w:rsidR="006414A4" w:rsidRDefault="006414A4" w:rsidP="006414A4">
      <w:pPr>
        <w:rPr>
          <w:rFonts w:cs="Arial"/>
        </w:rPr>
      </w:pPr>
    </w:p>
    <w:p w14:paraId="23644BB9" w14:textId="77777777" w:rsidR="006414A4" w:rsidRPr="00384643" w:rsidRDefault="006414A4" w:rsidP="006414A4">
      <w:pPr>
        <w:pStyle w:val="LetterheadLevel1"/>
      </w:pPr>
      <w:r w:rsidRPr="00384643">
        <w:t>Part B</w:t>
      </w:r>
    </w:p>
    <w:p w14:paraId="09FC48C1" w14:textId="41840144" w:rsidR="006414A4" w:rsidRPr="00384643" w:rsidRDefault="006414A4" w:rsidP="006414A4">
      <w:pPr>
        <w:pStyle w:val="ListBullet"/>
      </w:pPr>
      <w:r w:rsidRPr="00384643">
        <w:t>Eligibility shall be</w:t>
      </w:r>
      <w:r>
        <w:t xml:space="preserve"> </w:t>
      </w:r>
      <w:r w:rsidRPr="00384643">
        <w:t>determined within 60 days</w:t>
      </w:r>
      <w:r>
        <w:t xml:space="preserve"> </w:t>
      </w:r>
      <w:r w:rsidRPr="00384643">
        <w:t>of consent</w:t>
      </w:r>
    </w:p>
    <w:p w14:paraId="2E7FCAD0" w14:textId="00C8C368" w:rsidR="006414A4" w:rsidRDefault="006414A4" w:rsidP="006414A4">
      <w:pPr>
        <w:pStyle w:val="ListBullet"/>
      </w:pPr>
      <w:r w:rsidRPr="00384643">
        <w:t>Procedural Safeguards</w:t>
      </w:r>
    </w:p>
    <w:p w14:paraId="779457F7" w14:textId="77777777" w:rsidR="006414A4" w:rsidRDefault="006414A4" w:rsidP="006414A4">
      <w:pPr>
        <w:rPr>
          <w:rFonts w:cs="Arial"/>
        </w:rPr>
      </w:pPr>
    </w:p>
    <w:p w14:paraId="10FF86BC" w14:textId="77777777" w:rsidR="006414A4" w:rsidRDefault="006414A4" w:rsidP="006414A4">
      <w:pPr>
        <w:pStyle w:val="LetterheadLevel1"/>
      </w:pPr>
      <w:r w:rsidRPr="00384643">
        <w:lastRenderedPageBreak/>
        <w:t>Comparing Part C and Part B</w:t>
      </w:r>
    </w:p>
    <w:p w14:paraId="35E09245" w14:textId="77777777" w:rsidR="006414A4" w:rsidRDefault="006414A4" w:rsidP="006414A4">
      <w:pPr>
        <w:rPr>
          <w:rFonts w:cs="Arial"/>
        </w:rPr>
      </w:pPr>
    </w:p>
    <w:p w14:paraId="03582ED9" w14:textId="77777777" w:rsidR="006414A4" w:rsidRPr="00384643" w:rsidRDefault="006414A4" w:rsidP="006414A4">
      <w:pPr>
        <w:pStyle w:val="LetterheadLevel1"/>
      </w:pPr>
      <w:r w:rsidRPr="00384643">
        <w:t>IFSP</w:t>
      </w:r>
    </w:p>
    <w:p w14:paraId="6909DCC6" w14:textId="40255057" w:rsidR="006414A4" w:rsidRPr="00384643" w:rsidRDefault="006414A4" w:rsidP="006414A4">
      <w:pPr>
        <w:pStyle w:val="ListBullet"/>
      </w:pPr>
      <w:r w:rsidRPr="00384643">
        <w:t>Current levels of function</w:t>
      </w:r>
    </w:p>
    <w:p w14:paraId="3A677CA2" w14:textId="63CCD702" w:rsidR="006414A4" w:rsidRPr="00384643" w:rsidRDefault="006414A4" w:rsidP="006414A4">
      <w:pPr>
        <w:pStyle w:val="ListBullet"/>
      </w:pPr>
      <w:r w:rsidRPr="00384643">
        <w:t>Outcomes</w:t>
      </w:r>
    </w:p>
    <w:p w14:paraId="2F25317D" w14:textId="646D4EB4" w:rsidR="006414A4" w:rsidRPr="00384643" w:rsidRDefault="006414A4" w:rsidP="006414A4">
      <w:pPr>
        <w:pStyle w:val="ListBullet"/>
      </w:pPr>
      <w:r w:rsidRPr="00384643">
        <w:t>Natural environments</w:t>
      </w:r>
    </w:p>
    <w:p w14:paraId="40E84BB2" w14:textId="25385534" w:rsidR="006414A4" w:rsidRPr="00384643" w:rsidRDefault="006414A4" w:rsidP="006414A4">
      <w:pPr>
        <w:pStyle w:val="ListBullet"/>
      </w:pPr>
      <w:proofErr w:type="gramStart"/>
      <w:r w:rsidRPr="00384643">
        <w:t>6 month</w:t>
      </w:r>
      <w:proofErr w:type="gramEnd"/>
      <w:r w:rsidRPr="00384643">
        <w:t xml:space="preserve"> review</w:t>
      </w:r>
    </w:p>
    <w:p w14:paraId="41C87009" w14:textId="3B63FAF8" w:rsidR="006414A4" w:rsidRDefault="006414A4" w:rsidP="006414A4">
      <w:pPr>
        <w:pStyle w:val="ListBullet"/>
      </w:pPr>
      <w:r w:rsidRPr="00384643">
        <w:t>Lead Agency:</w:t>
      </w:r>
      <w:r>
        <w:t xml:space="preserve"> </w:t>
      </w:r>
      <w:r w:rsidRPr="00384643">
        <w:t>Health Dept.</w:t>
      </w:r>
    </w:p>
    <w:p w14:paraId="417ED9D1" w14:textId="77777777" w:rsidR="006414A4" w:rsidRDefault="006414A4" w:rsidP="006414A4">
      <w:pPr>
        <w:rPr>
          <w:rFonts w:cs="Arial"/>
        </w:rPr>
      </w:pPr>
    </w:p>
    <w:p w14:paraId="3A770AE1" w14:textId="77777777" w:rsidR="006414A4" w:rsidRPr="00384643" w:rsidRDefault="006414A4" w:rsidP="006414A4">
      <w:pPr>
        <w:pStyle w:val="LetterheadLevel1"/>
      </w:pPr>
      <w:r w:rsidRPr="00384643">
        <w:t>IEP</w:t>
      </w:r>
    </w:p>
    <w:p w14:paraId="03E93F6C" w14:textId="7262FA69" w:rsidR="006414A4" w:rsidRPr="00384643" w:rsidRDefault="006414A4" w:rsidP="006414A4">
      <w:pPr>
        <w:pStyle w:val="ListBullet"/>
      </w:pPr>
      <w:r w:rsidRPr="00384643">
        <w:t>PLAAFP</w:t>
      </w:r>
    </w:p>
    <w:p w14:paraId="2632B202" w14:textId="1C6AEFBE" w:rsidR="006414A4" w:rsidRPr="00384643" w:rsidRDefault="006414A4" w:rsidP="006414A4">
      <w:pPr>
        <w:pStyle w:val="ListBullet"/>
      </w:pPr>
      <w:r w:rsidRPr="00384643">
        <w:t>Goals</w:t>
      </w:r>
    </w:p>
    <w:p w14:paraId="01E3AACE" w14:textId="2B6FA75E" w:rsidR="006414A4" w:rsidRPr="00384643" w:rsidRDefault="006414A4" w:rsidP="006414A4">
      <w:pPr>
        <w:pStyle w:val="ListBullet"/>
      </w:pPr>
      <w:r w:rsidRPr="00384643">
        <w:t>Least Restrictive Environment</w:t>
      </w:r>
    </w:p>
    <w:p w14:paraId="161C5D88" w14:textId="14CC94B3" w:rsidR="006414A4" w:rsidRPr="00384643" w:rsidRDefault="006414A4" w:rsidP="006414A4">
      <w:pPr>
        <w:pStyle w:val="ListBullet"/>
      </w:pPr>
      <w:r w:rsidRPr="00384643">
        <w:t>Annual Review</w:t>
      </w:r>
    </w:p>
    <w:p w14:paraId="0FD6C73F" w14:textId="1FAE8F43" w:rsidR="006414A4" w:rsidRDefault="006414A4" w:rsidP="006414A4">
      <w:pPr>
        <w:pStyle w:val="ListBullet"/>
      </w:pPr>
      <w:r w:rsidRPr="00384643">
        <w:t>SEA:</w:t>
      </w:r>
      <w:r>
        <w:t xml:space="preserve"> </w:t>
      </w:r>
      <w:r w:rsidRPr="00384643">
        <w:t>State Office of Education</w:t>
      </w:r>
    </w:p>
    <w:p w14:paraId="3DA66266" w14:textId="77777777" w:rsidR="006414A4" w:rsidRDefault="006414A4" w:rsidP="006414A4">
      <w:pPr>
        <w:rPr>
          <w:rFonts w:cs="Arial"/>
        </w:rPr>
      </w:pPr>
    </w:p>
    <w:p w14:paraId="3319CAD5" w14:textId="77777777" w:rsidR="006414A4" w:rsidRDefault="006414A4" w:rsidP="006414A4">
      <w:pPr>
        <w:pStyle w:val="LetterheadLevel1"/>
      </w:pPr>
      <w:r w:rsidRPr="002469DA">
        <w:t>PARENTS DRIVE THE</w:t>
      </w:r>
      <w:r>
        <w:t xml:space="preserve"> </w:t>
      </w:r>
      <w:r w:rsidRPr="002469DA">
        <w:t>BUS</w:t>
      </w:r>
      <w:r>
        <w:t>—</w:t>
      </w:r>
      <w:r w:rsidRPr="002469DA">
        <w:t>REALLY</w:t>
      </w:r>
    </w:p>
    <w:p w14:paraId="78DB9A5B" w14:textId="77777777" w:rsidR="00755D2B" w:rsidRDefault="00755D2B" w:rsidP="00755D2B">
      <w:pPr>
        <w:keepNext/>
      </w:pPr>
      <w:r>
        <w:rPr>
          <w:rFonts w:cs="Arial"/>
          <w:noProof/>
        </w:rPr>
        <w:drawing>
          <wp:inline distT="0" distB="0" distL="0" distR="0" wp14:anchorId="603B35D1" wp14:editId="319409E1">
            <wp:extent cx="1529862" cy="159016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3393" cy="16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219DD" w14:textId="66E65AC6" w:rsidR="006414A4" w:rsidRDefault="00755D2B" w:rsidP="00755D2B">
      <w:pPr>
        <w:pStyle w:val="Caption"/>
        <w:rPr>
          <w:rFonts w:cs="Arial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606E6">
        <w:rPr>
          <w:noProof/>
        </w:rPr>
        <w:t>2</w:t>
      </w:r>
      <w:r>
        <w:fldChar w:fldCharType="end"/>
      </w:r>
      <w:r>
        <w:t xml:space="preserve"> Cartoon drawing of a school</w:t>
      </w:r>
      <w:r w:rsidR="00B606E6">
        <w:t xml:space="preserve"> </w:t>
      </w:r>
      <w:r>
        <w:t>bus filled with children</w:t>
      </w:r>
    </w:p>
    <w:p w14:paraId="0B57033D" w14:textId="77777777" w:rsidR="006414A4" w:rsidRDefault="006414A4" w:rsidP="006414A4">
      <w:pPr>
        <w:pStyle w:val="LetterheadLevel1"/>
      </w:pPr>
      <w:r w:rsidRPr="00384643">
        <w:t>Comparing Part C and Part B</w:t>
      </w:r>
    </w:p>
    <w:p w14:paraId="2423E75F" w14:textId="77777777" w:rsidR="006414A4" w:rsidRDefault="006414A4" w:rsidP="006414A4">
      <w:pPr>
        <w:rPr>
          <w:rFonts w:cs="Arial"/>
        </w:rPr>
      </w:pPr>
    </w:p>
    <w:p w14:paraId="106FE16F" w14:textId="77777777" w:rsidR="006414A4" w:rsidRPr="00384643" w:rsidRDefault="006414A4" w:rsidP="006414A4">
      <w:pPr>
        <w:pStyle w:val="LetterheadLevel2"/>
      </w:pPr>
      <w:r w:rsidRPr="00384643">
        <w:t>Part C</w:t>
      </w:r>
    </w:p>
    <w:p w14:paraId="2F282276" w14:textId="1689F8FD" w:rsidR="006414A4" w:rsidRPr="00384643" w:rsidRDefault="006414A4" w:rsidP="006414A4">
      <w:pPr>
        <w:pStyle w:val="ListBullet"/>
      </w:pPr>
      <w:r w:rsidRPr="00384643">
        <w:t>Providers are grantees:</w:t>
      </w:r>
    </w:p>
    <w:p w14:paraId="31BED91E" w14:textId="1951C4F2" w:rsidR="006414A4" w:rsidRPr="00384643" w:rsidRDefault="006414A4" w:rsidP="006414A4">
      <w:pPr>
        <w:pStyle w:val="ListBullet"/>
      </w:pPr>
      <w:r w:rsidRPr="00384643">
        <w:t>Private corporations</w:t>
      </w:r>
    </w:p>
    <w:p w14:paraId="019C1BFC" w14:textId="3D6A967F" w:rsidR="006414A4" w:rsidRPr="00384643" w:rsidRDefault="006414A4" w:rsidP="006414A4">
      <w:pPr>
        <w:pStyle w:val="ListBullet"/>
      </w:pPr>
      <w:r w:rsidRPr="00384643">
        <w:t>Private providers</w:t>
      </w:r>
    </w:p>
    <w:p w14:paraId="5CEA3BFB" w14:textId="064FB7D7" w:rsidR="006414A4" w:rsidRPr="00384643" w:rsidRDefault="006414A4" w:rsidP="006414A4">
      <w:pPr>
        <w:pStyle w:val="ListBullet"/>
      </w:pPr>
      <w:r w:rsidRPr="00384643">
        <w:t>School districts</w:t>
      </w:r>
    </w:p>
    <w:p w14:paraId="210BF72F" w14:textId="7B140A4D" w:rsidR="006414A4" w:rsidRPr="00384643" w:rsidRDefault="006414A4" w:rsidP="006414A4">
      <w:pPr>
        <w:pStyle w:val="ListBullet"/>
      </w:pPr>
      <w:r w:rsidRPr="00384643">
        <w:t>Universities</w:t>
      </w:r>
    </w:p>
    <w:p w14:paraId="631693B3" w14:textId="79C0214D" w:rsidR="006414A4" w:rsidRPr="00384643" w:rsidRDefault="006414A4" w:rsidP="006414A4">
      <w:pPr>
        <w:pStyle w:val="ListBullet"/>
      </w:pPr>
      <w:r w:rsidRPr="00384643">
        <w:t>Health Dept</w:t>
      </w:r>
    </w:p>
    <w:p w14:paraId="742D1AC2" w14:textId="25774945" w:rsidR="006414A4" w:rsidRDefault="006414A4" w:rsidP="006414A4">
      <w:pPr>
        <w:pStyle w:val="ListBullet"/>
      </w:pPr>
      <w:r w:rsidRPr="00384643">
        <w:t>NO FAPE IN PART C!</w:t>
      </w:r>
    </w:p>
    <w:p w14:paraId="0168716D" w14:textId="77777777" w:rsidR="006414A4" w:rsidRDefault="006414A4" w:rsidP="006414A4">
      <w:pPr>
        <w:rPr>
          <w:rFonts w:cs="Arial"/>
        </w:rPr>
      </w:pPr>
    </w:p>
    <w:p w14:paraId="1ED41A46" w14:textId="77777777" w:rsidR="006414A4" w:rsidRPr="00384643" w:rsidRDefault="006414A4" w:rsidP="006414A4">
      <w:pPr>
        <w:pStyle w:val="LetterheadLevel2"/>
      </w:pPr>
      <w:r w:rsidRPr="00384643">
        <w:t>Part B</w:t>
      </w:r>
    </w:p>
    <w:p w14:paraId="153A1E2C" w14:textId="466B2D93" w:rsidR="006414A4" w:rsidRPr="00384643" w:rsidRDefault="006414A4" w:rsidP="00B606E6">
      <w:pPr>
        <w:pStyle w:val="ListBullet"/>
      </w:pPr>
      <w:r w:rsidRPr="00384643">
        <w:t>Local Education Agency: School</w:t>
      </w:r>
      <w:r>
        <w:t xml:space="preserve"> </w:t>
      </w:r>
      <w:r w:rsidRPr="00384643">
        <w:t>Districts</w:t>
      </w:r>
    </w:p>
    <w:p w14:paraId="46A50406" w14:textId="23DD134C" w:rsidR="006414A4" w:rsidRDefault="006414A4" w:rsidP="00B606E6">
      <w:pPr>
        <w:pStyle w:val="ListBullet"/>
      </w:pPr>
      <w:r w:rsidRPr="00384643">
        <w:t>Free Appropriate Public</w:t>
      </w:r>
      <w:r>
        <w:t xml:space="preserve"> </w:t>
      </w:r>
      <w:r w:rsidRPr="00384643">
        <w:t>Education</w:t>
      </w:r>
    </w:p>
    <w:p w14:paraId="43984780" w14:textId="77777777" w:rsidR="006414A4" w:rsidRDefault="006414A4" w:rsidP="006414A4">
      <w:pPr>
        <w:rPr>
          <w:rFonts w:cs="Arial"/>
        </w:rPr>
      </w:pPr>
    </w:p>
    <w:p w14:paraId="43FBD3DD" w14:textId="77777777" w:rsidR="006414A4" w:rsidRDefault="006414A4" w:rsidP="006414A4">
      <w:pPr>
        <w:pStyle w:val="LetterheadLevel1"/>
      </w:pPr>
      <w:r w:rsidRPr="00384643">
        <w:t>What the Research Says</w:t>
      </w:r>
      <w:r>
        <w:t xml:space="preserve">: </w:t>
      </w:r>
      <w:r w:rsidRPr="00384643">
        <w:t>A Brief Look</w:t>
      </w:r>
    </w:p>
    <w:p w14:paraId="2EFBA160" w14:textId="77777777" w:rsidR="006414A4" w:rsidRDefault="006414A4" w:rsidP="006414A4">
      <w:pPr>
        <w:rPr>
          <w:rFonts w:cs="Arial"/>
        </w:rPr>
      </w:pPr>
    </w:p>
    <w:p w14:paraId="066A9C6C" w14:textId="77777777" w:rsidR="006414A4" w:rsidRDefault="006414A4" w:rsidP="006414A4">
      <w:pPr>
        <w:pStyle w:val="LetterheadLevel1"/>
      </w:pPr>
      <w:r w:rsidRPr="00384643">
        <w:t>Virtual Visit Service Delivery Model</w:t>
      </w:r>
    </w:p>
    <w:p w14:paraId="73A054E4" w14:textId="5C2BED63" w:rsidR="006414A4" w:rsidRPr="00384643" w:rsidRDefault="006414A4" w:rsidP="00B606E6">
      <w:pPr>
        <w:pStyle w:val="ListBullet"/>
      </w:pPr>
      <w:r w:rsidRPr="00384643">
        <w:t>The use of telecommunications technology to deliver services</w:t>
      </w:r>
      <w:r w:rsidR="00B606E6">
        <w:t xml:space="preserve"> </w:t>
      </w:r>
      <w:r w:rsidRPr="00384643">
        <w:t>from a distance.</w:t>
      </w:r>
    </w:p>
    <w:p w14:paraId="68E59CD2" w14:textId="77777777" w:rsidR="006414A4" w:rsidRPr="00384643" w:rsidRDefault="006414A4" w:rsidP="00B606E6">
      <w:pPr>
        <w:pStyle w:val="ListBullet"/>
      </w:pPr>
      <w:r w:rsidRPr="00384643">
        <w:t>Connecting families with service providers:</w:t>
      </w:r>
    </w:p>
    <w:p w14:paraId="4BBE1701" w14:textId="50E2B528" w:rsidR="006414A4" w:rsidRPr="00384643" w:rsidRDefault="006414A4" w:rsidP="00B606E6">
      <w:pPr>
        <w:pStyle w:val="ListBullet3"/>
      </w:pPr>
      <w:r w:rsidRPr="00384643">
        <w:t>Videoconference: Zoom, Google Meet, FaceTime, WhatsApp</w:t>
      </w:r>
    </w:p>
    <w:p w14:paraId="56855EB9" w14:textId="2D703779" w:rsidR="006414A4" w:rsidRDefault="006414A4" w:rsidP="00B606E6">
      <w:pPr>
        <w:pStyle w:val="ListBullet3"/>
      </w:pPr>
      <w:r w:rsidRPr="00384643">
        <w:t>Telephone: phone calls, text messages, email</w:t>
      </w:r>
    </w:p>
    <w:p w14:paraId="558FC57C" w14:textId="77777777" w:rsidR="006414A4" w:rsidRDefault="006414A4" w:rsidP="006414A4">
      <w:pPr>
        <w:rPr>
          <w:rFonts w:cs="Arial"/>
        </w:rPr>
      </w:pPr>
    </w:p>
    <w:p w14:paraId="0797FD91" w14:textId="77777777" w:rsidR="006414A4" w:rsidRDefault="006414A4" w:rsidP="006414A4">
      <w:pPr>
        <w:pStyle w:val="LetterheadLevel1"/>
      </w:pPr>
      <w:r w:rsidRPr="00384643">
        <w:t>The Research</w:t>
      </w:r>
    </w:p>
    <w:p w14:paraId="61E9DCE5" w14:textId="2D7E0C55" w:rsidR="006414A4" w:rsidRPr="00384643" w:rsidRDefault="006414A4" w:rsidP="00B606E6">
      <w:pPr>
        <w:pStyle w:val="ListBullet"/>
      </w:pPr>
      <w:r w:rsidRPr="00384643">
        <w:t>A lot of research in other disciplines, but much less in the field of</w:t>
      </w:r>
      <w:r>
        <w:t xml:space="preserve"> </w:t>
      </w:r>
      <w:r w:rsidRPr="00384643">
        <w:t>early intervention visual</w:t>
      </w:r>
      <w:r>
        <w:t xml:space="preserve"> </w:t>
      </w:r>
      <w:r w:rsidRPr="00384643">
        <w:t>impairment.</w:t>
      </w:r>
    </w:p>
    <w:p w14:paraId="63CC3753" w14:textId="77777777" w:rsidR="006414A4" w:rsidRPr="00384643" w:rsidRDefault="006414A4" w:rsidP="00B606E6">
      <w:pPr>
        <w:pStyle w:val="ListBullet"/>
      </w:pPr>
      <w:r w:rsidRPr="00384643">
        <w:t>What the research says:</w:t>
      </w:r>
    </w:p>
    <w:p w14:paraId="2C735ED8" w14:textId="78BF6334" w:rsidR="006414A4" w:rsidRPr="00384643" w:rsidRDefault="006414A4" w:rsidP="00B606E6">
      <w:pPr>
        <w:pStyle w:val="ListBullet3"/>
      </w:pPr>
      <w:r w:rsidRPr="00384643">
        <w:t>Promotes best practices in early intervention: coaching</w:t>
      </w:r>
    </w:p>
    <w:p w14:paraId="610A4953" w14:textId="001E98D5" w:rsidR="006414A4" w:rsidRDefault="006414A4" w:rsidP="00B606E6">
      <w:pPr>
        <w:pStyle w:val="ListBullet3"/>
      </w:pPr>
      <w:r w:rsidRPr="00384643">
        <w:t>Increases parent engagement in visits and empowers them</w:t>
      </w:r>
    </w:p>
    <w:p w14:paraId="62ABF295" w14:textId="77777777" w:rsidR="006414A4" w:rsidRDefault="006414A4" w:rsidP="006414A4">
      <w:pPr>
        <w:rPr>
          <w:rFonts w:cs="Arial"/>
        </w:rPr>
      </w:pPr>
    </w:p>
    <w:p w14:paraId="79861A83" w14:textId="77777777" w:rsidR="006414A4" w:rsidRDefault="006414A4" w:rsidP="006414A4">
      <w:pPr>
        <w:pStyle w:val="LetterheadLevel1"/>
      </w:pPr>
      <w:r w:rsidRPr="00384643">
        <w:t>Benefits and Cautions</w:t>
      </w:r>
    </w:p>
    <w:p w14:paraId="28B4125F" w14:textId="77777777" w:rsidR="006414A4" w:rsidRDefault="006414A4" w:rsidP="006414A4">
      <w:pPr>
        <w:rPr>
          <w:rFonts w:cs="Arial"/>
        </w:rPr>
      </w:pPr>
    </w:p>
    <w:p w14:paraId="1F3186E1" w14:textId="77777777" w:rsidR="006414A4" w:rsidRPr="00384643" w:rsidRDefault="006414A4" w:rsidP="006414A4">
      <w:pPr>
        <w:pStyle w:val="LetterheadLevel2"/>
      </w:pPr>
      <w:r w:rsidRPr="00384643">
        <w:t>Benefits</w:t>
      </w:r>
    </w:p>
    <w:p w14:paraId="66CF42B6" w14:textId="100A338B" w:rsidR="006414A4" w:rsidRPr="00384643" w:rsidRDefault="006414A4" w:rsidP="006414A4">
      <w:pPr>
        <w:pStyle w:val="ListBullet"/>
      </w:pPr>
      <w:r w:rsidRPr="00384643">
        <w:t>Provides quality family-centered</w:t>
      </w:r>
      <w:r>
        <w:t xml:space="preserve"> </w:t>
      </w:r>
      <w:r w:rsidRPr="00384643">
        <w:t>practices / EI services.</w:t>
      </w:r>
    </w:p>
    <w:p w14:paraId="383F286B" w14:textId="1DB15105" w:rsidR="006414A4" w:rsidRPr="00384643" w:rsidRDefault="006414A4" w:rsidP="006414A4">
      <w:pPr>
        <w:pStyle w:val="ListBullet"/>
      </w:pPr>
      <w:r w:rsidRPr="00384643">
        <w:t>Allows continuation of services.</w:t>
      </w:r>
    </w:p>
    <w:p w14:paraId="5F6AA422" w14:textId="168B297D" w:rsidR="006414A4" w:rsidRPr="00384643" w:rsidRDefault="006414A4" w:rsidP="006414A4">
      <w:pPr>
        <w:pStyle w:val="ListBullet"/>
      </w:pPr>
      <w:r w:rsidRPr="00384643">
        <w:t>Increases in frequency of</w:t>
      </w:r>
      <w:r>
        <w:t xml:space="preserve"> </w:t>
      </w:r>
      <w:r w:rsidRPr="00384643">
        <w:t>services / visits.</w:t>
      </w:r>
    </w:p>
    <w:p w14:paraId="19279C86" w14:textId="2A335D95" w:rsidR="006414A4" w:rsidRDefault="006414A4" w:rsidP="006414A4">
      <w:pPr>
        <w:pStyle w:val="ListBullet"/>
      </w:pPr>
      <w:r w:rsidRPr="00384643">
        <w:t>Reduces travel.</w:t>
      </w:r>
    </w:p>
    <w:p w14:paraId="1FAC70F0" w14:textId="77777777" w:rsidR="006414A4" w:rsidRDefault="006414A4" w:rsidP="006414A4">
      <w:pPr>
        <w:rPr>
          <w:rFonts w:cs="Arial"/>
        </w:rPr>
      </w:pPr>
    </w:p>
    <w:p w14:paraId="357559C4" w14:textId="77777777" w:rsidR="006414A4" w:rsidRPr="00FE20DB" w:rsidRDefault="006414A4" w:rsidP="006414A4">
      <w:pPr>
        <w:pStyle w:val="LetterheadLevel2"/>
      </w:pPr>
      <w:r w:rsidRPr="00FE20DB">
        <w:t>Cautions</w:t>
      </w:r>
    </w:p>
    <w:p w14:paraId="1AD70E91" w14:textId="530349D8" w:rsidR="006414A4" w:rsidRPr="00FE20DB" w:rsidRDefault="006414A4" w:rsidP="006414A4">
      <w:pPr>
        <w:pStyle w:val="ListBullet"/>
      </w:pPr>
      <w:r w:rsidRPr="00FE20DB">
        <w:t>Not meant to replace in-person home</w:t>
      </w:r>
      <w:r>
        <w:t xml:space="preserve"> </w:t>
      </w:r>
      <w:r w:rsidRPr="00FE20DB">
        <w:t>visits, but is a great compl</w:t>
      </w:r>
      <w:r>
        <w:t>i</w:t>
      </w:r>
      <w:r w:rsidRPr="00FE20DB">
        <w:t>ment. Consider</w:t>
      </w:r>
      <w:r>
        <w:t xml:space="preserve"> </w:t>
      </w:r>
      <w:r w:rsidRPr="00FE20DB">
        <w:t>a hybrid</w:t>
      </w:r>
      <w:r>
        <w:t xml:space="preserve"> </w:t>
      </w:r>
      <w:r w:rsidRPr="00FE20DB">
        <w:t>approach.</w:t>
      </w:r>
    </w:p>
    <w:p w14:paraId="475680EE" w14:textId="42802F2C" w:rsidR="006414A4" w:rsidRPr="00FE20DB" w:rsidRDefault="006414A4" w:rsidP="006414A4">
      <w:pPr>
        <w:pStyle w:val="ListBullet"/>
      </w:pPr>
      <w:r w:rsidRPr="00FE20DB">
        <w:t>Need for more research in the field of BVI.</w:t>
      </w:r>
    </w:p>
    <w:p w14:paraId="046FCFA6" w14:textId="3F48F997" w:rsidR="006414A4" w:rsidRPr="00FE20DB" w:rsidRDefault="006414A4" w:rsidP="006414A4">
      <w:pPr>
        <w:pStyle w:val="ListBullet"/>
      </w:pPr>
      <w:r w:rsidRPr="00FE20DB">
        <w:t>Could cause equity issues. Not all families</w:t>
      </w:r>
      <w:r>
        <w:t xml:space="preserve"> </w:t>
      </w:r>
      <w:r w:rsidRPr="00FE20DB">
        <w:t>may be able to access services through this</w:t>
      </w:r>
      <w:r>
        <w:t xml:space="preserve"> </w:t>
      </w:r>
      <w:r w:rsidRPr="00FE20DB">
        <w:t>service</w:t>
      </w:r>
      <w:r>
        <w:t xml:space="preserve"> </w:t>
      </w:r>
      <w:r w:rsidRPr="00FE20DB">
        <w:t>delivery model.</w:t>
      </w:r>
    </w:p>
    <w:p w14:paraId="507DB6AC" w14:textId="12B1AC8E" w:rsidR="006414A4" w:rsidRPr="00FE20DB" w:rsidRDefault="006414A4" w:rsidP="006414A4">
      <w:pPr>
        <w:pStyle w:val="ListBullet"/>
      </w:pPr>
      <w:r w:rsidRPr="00FE20DB">
        <w:t>HIPPA and FERPA compliance issues.</w:t>
      </w:r>
    </w:p>
    <w:p w14:paraId="1D5EFCA9" w14:textId="77777777" w:rsidR="006414A4" w:rsidRDefault="006414A4" w:rsidP="006414A4">
      <w:pPr>
        <w:rPr>
          <w:rFonts w:cs="Arial"/>
        </w:rPr>
      </w:pPr>
    </w:p>
    <w:p w14:paraId="7E6C5969" w14:textId="413219E5" w:rsidR="006414A4" w:rsidRDefault="006414A4" w:rsidP="006414A4">
      <w:pPr>
        <w:rPr>
          <w:rFonts w:cs="Arial"/>
        </w:rPr>
      </w:pPr>
      <w:r w:rsidRPr="00FE20DB">
        <w:rPr>
          <w:rFonts w:cs="Arial"/>
        </w:rPr>
        <w:t>Important to be aware of requirements or</w:t>
      </w:r>
      <w:r w:rsidR="00B606E6">
        <w:rPr>
          <w:rFonts w:cs="Arial"/>
        </w:rPr>
        <w:t xml:space="preserve"> </w:t>
      </w:r>
      <w:r w:rsidRPr="00FE20DB">
        <w:rPr>
          <w:rFonts w:cs="Arial"/>
        </w:rPr>
        <w:t>guidance, locally and nationally.</w:t>
      </w:r>
    </w:p>
    <w:p w14:paraId="1DAF01EB" w14:textId="77777777" w:rsidR="006414A4" w:rsidRDefault="006414A4" w:rsidP="006414A4">
      <w:pPr>
        <w:rPr>
          <w:rFonts w:cs="Arial"/>
        </w:rPr>
      </w:pPr>
    </w:p>
    <w:p w14:paraId="5DE946A5" w14:textId="77777777" w:rsidR="006414A4" w:rsidRPr="006414A4" w:rsidRDefault="006414A4" w:rsidP="006414A4">
      <w:pPr>
        <w:pStyle w:val="LetterheadLevel1"/>
      </w:pPr>
      <w:r w:rsidRPr="006414A4">
        <w:t>Building a Rapport</w:t>
      </w:r>
    </w:p>
    <w:p w14:paraId="59482392" w14:textId="77777777" w:rsidR="006414A4" w:rsidRDefault="006414A4" w:rsidP="006414A4">
      <w:pPr>
        <w:rPr>
          <w:rFonts w:cs="Arial"/>
        </w:rPr>
      </w:pPr>
      <w:r>
        <w:rPr>
          <w:rFonts w:cs="Arial"/>
        </w:rPr>
        <w:t>“</w:t>
      </w:r>
      <w:r w:rsidRPr="00FE20DB">
        <w:rPr>
          <w:rFonts w:cs="Arial"/>
        </w:rPr>
        <w:t>People don’t care how much you</w:t>
      </w:r>
      <w:r>
        <w:rPr>
          <w:rFonts w:cs="Arial"/>
        </w:rPr>
        <w:t xml:space="preserve"> </w:t>
      </w:r>
      <w:r w:rsidRPr="00FE20DB">
        <w:rPr>
          <w:rFonts w:cs="Arial"/>
        </w:rPr>
        <w:t>know, until they know how much</w:t>
      </w:r>
      <w:r>
        <w:rPr>
          <w:rFonts w:cs="Arial"/>
        </w:rPr>
        <w:t xml:space="preserve"> </w:t>
      </w:r>
      <w:r w:rsidRPr="00FE20DB">
        <w:rPr>
          <w:rFonts w:cs="Arial"/>
        </w:rPr>
        <w:t>you care.</w:t>
      </w:r>
      <w:r>
        <w:rPr>
          <w:rFonts w:cs="Arial"/>
        </w:rPr>
        <w:t xml:space="preserve">” -- </w:t>
      </w:r>
      <w:r w:rsidRPr="00FE20DB">
        <w:rPr>
          <w:rFonts w:cs="Arial"/>
        </w:rPr>
        <w:t>Teddy Roosevelt</w:t>
      </w:r>
    </w:p>
    <w:p w14:paraId="3F898D01" w14:textId="77777777" w:rsidR="006414A4" w:rsidRDefault="006414A4" w:rsidP="006414A4">
      <w:pPr>
        <w:rPr>
          <w:rFonts w:cs="Arial"/>
        </w:rPr>
      </w:pPr>
    </w:p>
    <w:p w14:paraId="7A39A212" w14:textId="77777777" w:rsidR="00755D2B" w:rsidRDefault="00755D2B" w:rsidP="00755D2B">
      <w:pPr>
        <w:keepNext/>
      </w:pPr>
      <w:r>
        <w:rPr>
          <w:rFonts w:cs="Arial"/>
          <w:noProof/>
        </w:rPr>
        <w:lastRenderedPageBreak/>
        <w:drawing>
          <wp:inline distT="0" distB="0" distL="0" distR="0" wp14:anchorId="581E88F6" wp14:editId="55CA4C50">
            <wp:extent cx="2312377" cy="1547013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0525" cy="155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2799" w14:textId="67D27B2C" w:rsidR="006414A4" w:rsidRDefault="00755D2B" w:rsidP="00755D2B">
      <w:pPr>
        <w:pStyle w:val="Caption"/>
        <w:rPr>
          <w:rFonts w:cs="Arial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606E6">
        <w:rPr>
          <w:noProof/>
        </w:rPr>
        <w:t>3</w:t>
      </w:r>
      <w:r>
        <w:fldChar w:fldCharType="end"/>
      </w:r>
      <w:r>
        <w:t xml:space="preserve"> A woman and baby playing at a table</w:t>
      </w:r>
    </w:p>
    <w:p w14:paraId="7D42CFF3" w14:textId="77777777" w:rsidR="006414A4" w:rsidRDefault="006414A4" w:rsidP="006414A4">
      <w:pPr>
        <w:rPr>
          <w:rFonts w:cs="Arial"/>
        </w:rPr>
      </w:pPr>
    </w:p>
    <w:p w14:paraId="0730A666" w14:textId="77777777" w:rsidR="006414A4" w:rsidRPr="00FE20DB" w:rsidRDefault="006414A4" w:rsidP="00B06876">
      <w:pPr>
        <w:pStyle w:val="LetterheadLevel1"/>
      </w:pPr>
      <w:r w:rsidRPr="00FE20DB">
        <w:t>Gather Information Ahead of Time</w:t>
      </w:r>
    </w:p>
    <w:p w14:paraId="07C9FA2F" w14:textId="7285EA2D" w:rsidR="006414A4" w:rsidRPr="00FE20DB" w:rsidRDefault="006414A4" w:rsidP="00B06876">
      <w:pPr>
        <w:pStyle w:val="ListBullet"/>
      </w:pPr>
      <w:r w:rsidRPr="00FE20DB">
        <w:t>Identify the source of referral and glean</w:t>
      </w:r>
      <w:r w:rsidR="00B06876">
        <w:t xml:space="preserve"> </w:t>
      </w:r>
      <w:r w:rsidRPr="00FE20DB">
        <w:t>important information:</w:t>
      </w:r>
    </w:p>
    <w:p w14:paraId="6A8F8310" w14:textId="5344A8E7" w:rsidR="006414A4" w:rsidRPr="00FE20DB" w:rsidRDefault="006414A4" w:rsidP="00B06876">
      <w:pPr>
        <w:pStyle w:val="ListBullet3"/>
      </w:pPr>
      <w:r w:rsidRPr="00FE20DB">
        <w:t>Was child in the NICU? How Long</w:t>
      </w:r>
    </w:p>
    <w:p w14:paraId="1EA3DA2D" w14:textId="3DFB77E2" w:rsidR="006414A4" w:rsidRPr="00FE20DB" w:rsidRDefault="006414A4" w:rsidP="00B06876">
      <w:pPr>
        <w:pStyle w:val="ListBullet3"/>
      </w:pPr>
      <w:r w:rsidRPr="00FE20DB">
        <w:t>Medical diagnosis?</w:t>
      </w:r>
    </w:p>
    <w:p w14:paraId="0EF5B044" w14:textId="0611A88B" w:rsidR="006414A4" w:rsidRPr="00FE20DB" w:rsidRDefault="006414A4" w:rsidP="00B06876">
      <w:pPr>
        <w:pStyle w:val="ListBullet3"/>
      </w:pPr>
      <w:r w:rsidRPr="00FE20DB">
        <w:t>Vision diagnosis?</w:t>
      </w:r>
    </w:p>
    <w:p w14:paraId="0277D1DC" w14:textId="16128C56" w:rsidR="006414A4" w:rsidRDefault="006414A4" w:rsidP="00B06876">
      <w:pPr>
        <w:pStyle w:val="ListBullet3"/>
      </w:pPr>
      <w:r w:rsidRPr="00FE20DB">
        <w:t>Family circumstances?</w:t>
      </w:r>
    </w:p>
    <w:p w14:paraId="49BA9E64" w14:textId="77777777" w:rsidR="006414A4" w:rsidRDefault="006414A4" w:rsidP="006414A4">
      <w:pPr>
        <w:rPr>
          <w:rFonts w:cs="Arial"/>
        </w:rPr>
      </w:pPr>
    </w:p>
    <w:p w14:paraId="175B4863" w14:textId="77777777" w:rsidR="006414A4" w:rsidRPr="00FE20DB" w:rsidRDefault="006414A4" w:rsidP="00B06876">
      <w:pPr>
        <w:pStyle w:val="LetterheadLevel1"/>
      </w:pPr>
      <w:r w:rsidRPr="00FE20DB">
        <w:t>Making Contact</w:t>
      </w:r>
    </w:p>
    <w:p w14:paraId="23F4B138" w14:textId="77777777" w:rsidR="006414A4" w:rsidRPr="00B606E6" w:rsidRDefault="006414A4" w:rsidP="00B606E6">
      <w:pPr>
        <w:pStyle w:val="ListBullet"/>
      </w:pPr>
      <w:r w:rsidRPr="00B606E6">
        <w:t>Consider texting to ask permission to call</w:t>
      </w:r>
    </w:p>
    <w:p w14:paraId="05700DEE" w14:textId="4EF5C93C" w:rsidR="006414A4" w:rsidRPr="00B606E6" w:rsidRDefault="006414A4" w:rsidP="00B606E6">
      <w:pPr>
        <w:pStyle w:val="ListBullet"/>
      </w:pPr>
      <w:r w:rsidRPr="00B606E6">
        <w:t>Call the family to introduce yourself and set</w:t>
      </w:r>
      <w:r w:rsidR="00B606E6" w:rsidRPr="00B606E6">
        <w:t xml:space="preserve"> </w:t>
      </w:r>
      <w:r w:rsidRPr="00B606E6">
        <w:t>up your first meeting</w:t>
      </w:r>
    </w:p>
    <w:p w14:paraId="36D30A5A" w14:textId="77777777" w:rsidR="006414A4" w:rsidRDefault="006414A4" w:rsidP="006414A4">
      <w:pPr>
        <w:rPr>
          <w:rFonts w:cs="Arial"/>
        </w:rPr>
      </w:pPr>
    </w:p>
    <w:p w14:paraId="5940DC96" w14:textId="77777777" w:rsidR="006414A4" w:rsidRPr="00FE20DB" w:rsidRDefault="006414A4" w:rsidP="00B06876">
      <w:pPr>
        <w:pStyle w:val="LetterheadLevel1"/>
      </w:pPr>
      <w:r w:rsidRPr="00FE20DB">
        <w:t>Initial Visit</w:t>
      </w:r>
    </w:p>
    <w:p w14:paraId="285B41AF" w14:textId="16515FA0" w:rsidR="006414A4" w:rsidRPr="00FE20DB" w:rsidRDefault="006414A4" w:rsidP="00B06876">
      <w:pPr>
        <w:pStyle w:val="ListBullet"/>
      </w:pPr>
      <w:r w:rsidRPr="00FE20DB">
        <w:t>When possible meet with both parents</w:t>
      </w:r>
    </w:p>
    <w:p w14:paraId="4D5742A5" w14:textId="65D1B718" w:rsidR="006414A4" w:rsidRPr="00FE20DB" w:rsidRDefault="006414A4" w:rsidP="00B06876">
      <w:pPr>
        <w:pStyle w:val="ListBullet"/>
      </w:pPr>
      <w:r w:rsidRPr="00FE20DB">
        <w:t>Remind them where the referral came from and the</w:t>
      </w:r>
      <w:r w:rsidR="00B06876">
        <w:t xml:space="preserve"> </w:t>
      </w:r>
      <w:r w:rsidRPr="00FE20DB">
        <w:t>vision concerns you’re aware of</w:t>
      </w:r>
    </w:p>
    <w:p w14:paraId="6E252BBB" w14:textId="33746E76" w:rsidR="006414A4" w:rsidRPr="00FE20DB" w:rsidRDefault="006414A4" w:rsidP="00B06876">
      <w:pPr>
        <w:pStyle w:val="ListBullet"/>
      </w:pPr>
      <w:r w:rsidRPr="00FE20DB">
        <w:t>Discover their concerns about vision and overall</w:t>
      </w:r>
      <w:r w:rsidR="00B06876">
        <w:t xml:space="preserve"> </w:t>
      </w:r>
      <w:r w:rsidRPr="00FE20DB">
        <w:t>development</w:t>
      </w:r>
    </w:p>
    <w:p w14:paraId="230BA404" w14:textId="6AE1B97E" w:rsidR="006414A4" w:rsidRPr="00FE20DB" w:rsidRDefault="006414A4" w:rsidP="00B06876">
      <w:pPr>
        <w:pStyle w:val="ListBullet"/>
      </w:pPr>
      <w:r w:rsidRPr="00FE20DB">
        <w:t>Take time to get to know the family</w:t>
      </w:r>
    </w:p>
    <w:p w14:paraId="109FE354" w14:textId="474D19F7" w:rsidR="006414A4" w:rsidRPr="00FE20DB" w:rsidRDefault="006414A4" w:rsidP="00B06876">
      <w:pPr>
        <w:pStyle w:val="ListBullet"/>
      </w:pPr>
      <w:r w:rsidRPr="00FE20DB">
        <w:t>Ask simple, direct questions</w:t>
      </w:r>
    </w:p>
    <w:p w14:paraId="60E0D7FE" w14:textId="72AF49D4" w:rsidR="006414A4" w:rsidRDefault="006414A4" w:rsidP="00B06876">
      <w:pPr>
        <w:pStyle w:val="ListBullet"/>
      </w:pPr>
      <w:r w:rsidRPr="00FE20DB">
        <w:t>Explore their support network</w:t>
      </w:r>
    </w:p>
    <w:p w14:paraId="2CCB1A3E" w14:textId="77777777" w:rsidR="006414A4" w:rsidRDefault="006414A4" w:rsidP="006414A4">
      <w:pPr>
        <w:rPr>
          <w:rFonts w:cs="Arial"/>
        </w:rPr>
      </w:pPr>
    </w:p>
    <w:p w14:paraId="06BA96BE" w14:textId="77777777" w:rsidR="006414A4" w:rsidRPr="00FE20DB" w:rsidRDefault="006414A4" w:rsidP="00B06876">
      <w:pPr>
        <w:pStyle w:val="LetterheadLevel1"/>
      </w:pPr>
      <w:r w:rsidRPr="00FE20DB">
        <w:t>Initial visit, cont’d</w:t>
      </w:r>
    </w:p>
    <w:p w14:paraId="3F359ED0" w14:textId="6B2D481E" w:rsidR="006414A4" w:rsidRPr="00FE20DB" w:rsidRDefault="006414A4" w:rsidP="00B06876">
      <w:pPr>
        <w:pStyle w:val="ListBullet"/>
      </w:pPr>
      <w:r w:rsidRPr="00FE20DB">
        <w:t>Ask about medical care and concerns</w:t>
      </w:r>
    </w:p>
    <w:p w14:paraId="186F646F" w14:textId="511BDA52" w:rsidR="006414A4" w:rsidRPr="00FE20DB" w:rsidRDefault="006414A4" w:rsidP="00B06876">
      <w:pPr>
        <w:pStyle w:val="ListBullet"/>
      </w:pPr>
      <w:r w:rsidRPr="00FE20DB">
        <w:t>After assessment, share your concerns and explain</w:t>
      </w:r>
      <w:r w:rsidR="00B06876">
        <w:t xml:space="preserve"> </w:t>
      </w:r>
      <w:r w:rsidRPr="00FE20DB">
        <w:t>how your services can help</w:t>
      </w:r>
    </w:p>
    <w:p w14:paraId="046CB079" w14:textId="12154100" w:rsidR="006414A4" w:rsidRPr="00FE20DB" w:rsidRDefault="006414A4" w:rsidP="00B06876">
      <w:pPr>
        <w:pStyle w:val="ListBullet"/>
      </w:pPr>
      <w:r w:rsidRPr="00FE20DB">
        <w:t>Refrain from using Special Ed acronyms or jargon</w:t>
      </w:r>
    </w:p>
    <w:p w14:paraId="58BAC3A2" w14:textId="36C12A0D" w:rsidR="006414A4" w:rsidRPr="00FE20DB" w:rsidRDefault="006414A4" w:rsidP="00B06876">
      <w:pPr>
        <w:pStyle w:val="ListBullet"/>
      </w:pPr>
      <w:r w:rsidRPr="00FE20DB">
        <w:t>Point out their child’s strengths</w:t>
      </w:r>
    </w:p>
    <w:p w14:paraId="0FF0081A" w14:textId="0E548012" w:rsidR="006414A4" w:rsidRPr="00FE20DB" w:rsidRDefault="006414A4" w:rsidP="00B06876">
      <w:pPr>
        <w:pStyle w:val="ListBullet"/>
      </w:pPr>
      <w:r w:rsidRPr="00FE20DB">
        <w:t>Always include siblings</w:t>
      </w:r>
    </w:p>
    <w:p w14:paraId="067396A7" w14:textId="5B659BD7" w:rsidR="006414A4" w:rsidRDefault="006414A4" w:rsidP="00B06876">
      <w:pPr>
        <w:pStyle w:val="ListBullet"/>
      </w:pPr>
      <w:r w:rsidRPr="00FE20DB">
        <w:t>Express Enthusiasm</w:t>
      </w:r>
    </w:p>
    <w:p w14:paraId="1B6749E7" w14:textId="77777777" w:rsidR="006414A4" w:rsidRDefault="006414A4" w:rsidP="006414A4">
      <w:pPr>
        <w:rPr>
          <w:rFonts w:cs="Arial"/>
        </w:rPr>
      </w:pPr>
    </w:p>
    <w:p w14:paraId="1A897476" w14:textId="77777777" w:rsidR="00B606E6" w:rsidRDefault="00B606E6">
      <w:pPr>
        <w:rPr>
          <w:color w:val="861714"/>
          <w:sz w:val="32"/>
          <w:szCs w:val="32"/>
        </w:rPr>
      </w:pPr>
      <w:r>
        <w:br w:type="page"/>
      </w:r>
    </w:p>
    <w:p w14:paraId="648AF676" w14:textId="4635D717" w:rsidR="006414A4" w:rsidRPr="00FE20DB" w:rsidRDefault="006414A4" w:rsidP="00B06876">
      <w:pPr>
        <w:pStyle w:val="LetterheadLevel1"/>
      </w:pPr>
      <w:r w:rsidRPr="00FE20DB">
        <w:lastRenderedPageBreak/>
        <w:t>Keep in mind</w:t>
      </w:r>
    </w:p>
    <w:p w14:paraId="421DFB03" w14:textId="17B3456C" w:rsidR="006414A4" w:rsidRPr="00FE20DB" w:rsidRDefault="006414A4" w:rsidP="00B06876">
      <w:pPr>
        <w:pStyle w:val="ListBullet"/>
      </w:pPr>
      <w:r w:rsidRPr="00FE20DB">
        <w:t>It takes time to build trust with parents</w:t>
      </w:r>
    </w:p>
    <w:p w14:paraId="13337C62" w14:textId="321D59AC" w:rsidR="006414A4" w:rsidRPr="00FE20DB" w:rsidRDefault="006414A4" w:rsidP="00B06876">
      <w:pPr>
        <w:pStyle w:val="ListBullet"/>
      </w:pPr>
      <w:r w:rsidRPr="00FE20DB">
        <w:t>Listen with empathy</w:t>
      </w:r>
    </w:p>
    <w:p w14:paraId="39376A5C" w14:textId="1F8A185A" w:rsidR="006414A4" w:rsidRPr="00FE20DB" w:rsidRDefault="006414A4" w:rsidP="00B06876">
      <w:pPr>
        <w:pStyle w:val="ListBullet3"/>
      </w:pPr>
      <w:r w:rsidRPr="00FE20DB">
        <w:t>Medical issues are often the top priority</w:t>
      </w:r>
    </w:p>
    <w:p w14:paraId="1DF80C16" w14:textId="77823EA4" w:rsidR="006414A4" w:rsidRPr="00FE20DB" w:rsidRDefault="006414A4" w:rsidP="00B06876">
      <w:pPr>
        <w:pStyle w:val="ListBullet3"/>
      </w:pPr>
      <w:r w:rsidRPr="00FE20DB">
        <w:t>Rescheduling is ok</w:t>
      </w:r>
    </w:p>
    <w:p w14:paraId="4FF47877" w14:textId="4BCE3244" w:rsidR="006414A4" w:rsidRPr="00FE20DB" w:rsidRDefault="006414A4" w:rsidP="00B06876">
      <w:pPr>
        <w:pStyle w:val="ListBullet3"/>
      </w:pPr>
      <w:r w:rsidRPr="00FE20DB">
        <w:t>Caring for a fragile baby is overwhelming</w:t>
      </w:r>
    </w:p>
    <w:p w14:paraId="70BE4A37" w14:textId="6C97A0FC" w:rsidR="006414A4" w:rsidRPr="00FE20DB" w:rsidRDefault="006414A4" w:rsidP="00B06876">
      <w:pPr>
        <w:pStyle w:val="ListBullet"/>
      </w:pPr>
      <w:r w:rsidRPr="00FE20DB">
        <w:t>Be sensitive to parents’ needs</w:t>
      </w:r>
    </w:p>
    <w:p w14:paraId="4F3209C7" w14:textId="160D18B7" w:rsidR="006414A4" w:rsidRPr="00FE20DB" w:rsidRDefault="006414A4" w:rsidP="00B06876">
      <w:pPr>
        <w:pStyle w:val="ListBullet3"/>
      </w:pPr>
      <w:r w:rsidRPr="00FE20DB">
        <w:t>Sleep deprivation</w:t>
      </w:r>
    </w:p>
    <w:p w14:paraId="4DAE036A" w14:textId="51083C0B" w:rsidR="006414A4" w:rsidRDefault="006414A4" w:rsidP="00B06876">
      <w:pPr>
        <w:pStyle w:val="ListBullet3"/>
      </w:pPr>
      <w:r w:rsidRPr="00FE20DB">
        <w:t>Financial needs etc.</w:t>
      </w:r>
    </w:p>
    <w:p w14:paraId="27C5D778" w14:textId="77777777" w:rsidR="006414A4" w:rsidRDefault="006414A4" w:rsidP="006414A4">
      <w:pPr>
        <w:rPr>
          <w:rFonts w:cs="Arial"/>
        </w:rPr>
      </w:pPr>
    </w:p>
    <w:p w14:paraId="6BE7E7E3" w14:textId="77777777" w:rsidR="006414A4" w:rsidRPr="00FE20DB" w:rsidRDefault="006414A4" w:rsidP="00B06876">
      <w:pPr>
        <w:pStyle w:val="LetterheadLevel1"/>
      </w:pPr>
      <w:proofErr w:type="spellStart"/>
      <w:r w:rsidRPr="00FE20DB">
        <w:t>Ya</w:t>
      </w:r>
      <w:proofErr w:type="spellEnd"/>
      <w:r w:rsidRPr="00FE20DB">
        <w:t xml:space="preserve"> Done Good!</w:t>
      </w:r>
    </w:p>
    <w:p w14:paraId="3AB7F2BD" w14:textId="11CB575A" w:rsidR="006414A4" w:rsidRPr="00FE20DB" w:rsidRDefault="006414A4" w:rsidP="00B06876">
      <w:pPr>
        <w:pStyle w:val="ListBullet"/>
      </w:pPr>
      <w:r w:rsidRPr="00FE20DB">
        <w:t>Validate their experience of</w:t>
      </w:r>
      <w:r>
        <w:t xml:space="preserve"> </w:t>
      </w:r>
      <w:r w:rsidRPr="00FE20DB">
        <w:t>having a child with special</w:t>
      </w:r>
      <w:r>
        <w:t xml:space="preserve"> </w:t>
      </w:r>
      <w:r w:rsidRPr="00FE20DB">
        <w:t>needs</w:t>
      </w:r>
    </w:p>
    <w:p w14:paraId="3DE81F7E" w14:textId="58D83A4D" w:rsidR="006414A4" w:rsidRPr="00FE20DB" w:rsidRDefault="006414A4" w:rsidP="00B06876">
      <w:pPr>
        <w:pStyle w:val="ListBullet"/>
      </w:pPr>
      <w:r w:rsidRPr="00FE20DB">
        <w:t>Praise them for the great</w:t>
      </w:r>
      <w:r>
        <w:t xml:space="preserve"> </w:t>
      </w:r>
      <w:r w:rsidRPr="00FE20DB">
        <w:t>work they do</w:t>
      </w:r>
    </w:p>
    <w:p w14:paraId="0D0CEEA8" w14:textId="3CB059F8" w:rsidR="006414A4" w:rsidRDefault="006414A4" w:rsidP="00B06876">
      <w:pPr>
        <w:pStyle w:val="ListBullet"/>
      </w:pPr>
      <w:r w:rsidRPr="00FE20DB">
        <w:t>Point out specifics on how</w:t>
      </w:r>
      <w:r>
        <w:t xml:space="preserve"> </w:t>
      </w:r>
      <w:r w:rsidRPr="00FE20DB">
        <w:t>their care is helping baby</w:t>
      </w:r>
      <w:r>
        <w:t xml:space="preserve"> </w:t>
      </w:r>
      <w:r w:rsidRPr="00FE20DB">
        <w:t>progress</w:t>
      </w:r>
    </w:p>
    <w:p w14:paraId="442C5A41" w14:textId="77777777" w:rsidR="006414A4" w:rsidRDefault="006414A4" w:rsidP="006414A4">
      <w:pPr>
        <w:rPr>
          <w:rFonts w:cs="Arial"/>
        </w:rPr>
      </w:pPr>
    </w:p>
    <w:p w14:paraId="0D010DF5" w14:textId="77777777" w:rsidR="005D7E78" w:rsidRDefault="005D7E78" w:rsidP="005D7E78">
      <w:pPr>
        <w:keepNext/>
      </w:pPr>
      <w:r>
        <w:rPr>
          <w:rFonts w:cs="Arial"/>
          <w:noProof/>
        </w:rPr>
        <w:drawing>
          <wp:inline distT="0" distB="0" distL="0" distR="0" wp14:anchorId="3B100AE2" wp14:editId="43C9DD86">
            <wp:extent cx="1934308" cy="257907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1456" cy="258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F446E" w14:textId="0B7C55CA" w:rsidR="006414A4" w:rsidRDefault="005D7E78" w:rsidP="005D7E78">
      <w:pPr>
        <w:pStyle w:val="Caption"/>
        <w:rPr>
          <w:rFonts w:cs="Arial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606E6">
        <w:rPr>
          <w:noProof/>
        </w:rPr>
        <w:t>4</w:t>
      </w:r>
      <w:r>
        <w:fldChar w:fldCharType="end"/>
      </w:r>
      <w:r>
        <w:t xml:space="preserve"> Two adults showing a book to a toddler</w:t>
      </w:r>
    </w:p>
    <w:p w14:paraId="3741217A" w14:textId="77777777" w:rsidR="006414A4" w:rsidRDefault="006414A4" w:rsidP="006414A4">
      <w:pPr>
        <w:rPr>
          <w:rFonts w:cs="Arial"/>
        </w:rPr>
      </w:pPr>
    </w:p>
    <w:p w14:paraId="58AE265A" w14:textId="77777777" w:rsidR="006414A4" w:rsidRDefault="006414A4" w:rsidP="00B06876">
      <w:pPr>
        <w:pStyle w:val="LetterheadLevel1"/>
      </w:pPr>
      <w:r w:rsidRPr="00FE20DB">
        <w:t>Virtual Assessment and</w:t>
      </w:r>
      <w:r>
        <w:t xml:space="preserve"> </w:t>
      </w:r>
      <w:r w:rsidRPr="00FE20DB">
        <w:t>Instructional Planning</w:t>
      </w:r>
      <w:r>
        <w:t xml:space="preserve">: </w:t>
      </w:r>
      <w:r w:rsidRPr="00FE20DB">
        <w:t>A Brief Look</w:t>
      </w:r>
    </w:p>
    <w:p w14:paraId="2C022D27" w14:textId="77777777" w:rsidR="006414A4" w:rsidRDefault="006414A4" w:rsidP="006414A4">
      <w:pPr>
        <w:rPr>
          <w:rFonts w:cs="Arial"/>
        </w:rPr>
      </w:pPr>
    </w:p>
    <w:p w14:paraId="7628EEE9" w14:textId="77777777" w:rsidR="005D7E78" w:rsidRDefault="005D7E78" w:rsidP="005D7E78">
      <w:pPr>
        <w:keepNext/>
      </w:pPr>
      <w:r>
        <w:rPr>
          <w:rFonts w:cs="Arial"/>
          <w:noProof/>
        </w:rPr>
        <w:drawing>
          <wp:inline distT="0" distB="0" distL="0" distR="0" wp14:anchorId="20AC5B89" wp14:editId="40CB0F72">
            <wp:extent cx="2233247" cy="1309422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6607" cy="13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AFE91" w14:textId="4FE30B1C" w:rsidR="006414A4" w:rsidRDefault="005D7E78" w:rsidP="005D7E78">
      <w:pPr>
        <w:pStyle w:val="Caption"/>
        <w:rPr>
          <w:rFonts w:cs="Arial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606E6">
        <w:rPr>
          <w:noProof/>
        </w:rPr>
        <w:t>5</w:t>
      </w:r>
      <w:r>
        <w:fldChar w:fldCharType="end"/>
      </w:r>
      <w:r>
        <w:t xml:space="preserve"> Word cloud</w:t>
      </w:r>
    </w:p>
    <w:p w14:paraId="7154F2DD" w14:textId="77777777" w:rsidR="006414A4" w:rsidRDefault="006414A4" w:rsidP="006414A4">
      <w:pPr>
        <w:rPr>
          <w:rFonts w:cs="Arial"/>
        </w:rPr>
      </w:pPr>
    </w:p>
    <w:p w14:paraId="3F85437D" w14:textId="77777777" w:rsidR="00B606E6" w:rsidRDefault="00B606E6">
      <w:pPr>
        <w:rPr>
          <w:color w:val="861714"/>
          <w:sz w:val="32"/>
          <w:szCs w:val="32"/>
        </w:rPr>
      </w:pPr>
      <w:r>
        <w:br w:type="page"/>
      </w:r>
    </w:p>
    <w:p w14:paraId="62F60198" w14:textId="451486D4" w:rsidR="006414A4" w:rsidRPr="00FE20DB" w:rsidRDefault="006414A4" w:rsidP="00B06876">
      <w:pPr>
        <w:pStyle w:val="LetterheadLevel1"/>
      </w:pPr>
      <w:r w:rsidRPr="00FE20DB">
        <w:lastRenderedPageBreak/>
        <w:t>Virtual Assessment</w:t>
      </w:r>
    </w:p>
    <w:p w14:paraId="523D51F2" w14:textId="24C83F3A" w:rsidR="006414A4" w:rsidRPr="00FE20DB" w:rsidRDefault="006414A4" w:rsidP="006414A4">
      <w:pPr>
        <w:rPr>
          <w:rFonts w:cs="Arial"/>
        </w:rPr>
      </w:pPr>
      <w:r w:rsidRPr="00FE20DB">
        <w:rPr>
          <w:rFonts w:cs="Arial"/>
        </w:rPr>
        <w:t>3 ways to qualify a child for</w:t>
      </w:r>
      <w:r w:rsidR="00B06876">
        <w:rPr>
          <w:rFonts w:cs="Arial"/>
        </w:rPr>
        <w:t xml:space="preserve"> </w:t>
      </w:r>
      <w:r w:rsidRPr="00FE20DB">
        <w:rPr>
          <w:rFonts w:cs="Arial"/>
        </w:rPr>
        <w:t>vision services:</w:t>
      </w:r>
    </w:p>
    <w:p w14:paraId="157DA548" w14:textId="5A55B6AE" w:rsidR="006414A4" w:rsidRPr="00FE20DB" w:rsidRDefault="006414A4" w:rsidP="00B06876">
      <w:pPr>
        <w:pStyle w:val="ListBullet"/>
      </w:pPr>
      <w:r w:rsidRPr="00FE20DB">
        <w:t>Assessments</w:t>
      </w:r>
    </w:p>
    <w:p w14:paraId="103A7202" w14:textId="421594D6" w:rsidR="006414A4" w:rsidRPr="00FE20DB" w:rsidRDefault="006414A4" w:rsidP="00B06876">
      <w:pPr>
        <w:pStyle w:val="ListBullet"/>
      </w:pPr>
      <w:r w:rsidRPr="00FE20DB">
        <w:t>Medical diagnosis for vision</w:t>
      </w:r>
    </w:p>
    <w:p w14:paraId="2D3468B5" w14:textId="645D63D9" w:rsidR="006414A4" w:rsidRDefault="006414A4" w:rsidP="00B06876">
      <w:pPr>
        <w:pStyle w:val="ListBullet"/>
      </w:pPr>
      <w:r w:rsidRPr="00FE20DB">
        <w:t>Informed Clinical Opinion</w:t>
      </w:r>
    </w:p>
    <w:p w14:paraId="4EA1A126" w14:textId="77777777" w:rsidR="006414A4" w:rsidRDefault="006414A4" w:rsidP="006414A4">
      <w:pPr>
        <w:rPr>
          <w:rFonts w:cs="Arial"/>
        </w:rPr>
      </w:pPr>
    </w:p>
    <w:p w14:paraId="29B00DE4" w14:textId="77777777" w:rsidR="006414A4" w:rsidRPr="00FE20DB" w:rsidRDefault="006414A4" w:rsidP="006414A4">
      <w:pPr>
        <w:rPr>
          <w:rFonts w:cs="Arial"/>
        </w:rPr>
      </w:pPr>
      <w:r w:rsidRPr="00FE20DB">
        <w:rPr>
          <w:rFonts w:cs="Arial"/>
        </w:rPr>
        <w:t>Need consent from the parent</w:t>
      </w:r>
      <w:r>
        <w:rPr>
          <w:rFonts w:cs="Arial"/>
        </w:rPr>
        <w:t xml:space="preserve"> </w:t>
      </w:r>
      <w:r w:rsidRPr="00FE20DB">
        <w:rPr>
          <w:rFonts w:cs="Arial"/>
        </w:rPr>
        <w:t>to hold visits and complete</w:t>
      </w:r>
      <w:r>
        <w:rPr>
          <w:rFonts w:cs="Arial"/>
        </w:rPr>
        <w:t xml:space="preserve"> </w:t>
      </w:r>
      <w:r w:rsidRPr="00FE20DB">
        <w:rPr>
          <w:rFonts w:cs="Arial"/>
        </w:rPr>
        <w:t>assessments online.</w:t>
      </w:r>
    </w:p>
    <w:p w14:paraId="6211AA8F" w14:textId="77777777" w:rsidR="006414A4" w:rsidRDefault="006414A4" w:rsidP="006414A4">
      <w:pPr>
        <w:rPr>
          <w:rFonts w:cs="Arial"/>
        </w:rPr>
      </w:pPr>
      <w:r w:rsidRPr="00FE20DB">
        <w:rPr>
          <w:rFonts w:cs="Arial"/>
        </w:rPr>
        <w:t>Send Prior Notice for testing</w:t>
      </w:r>
      <w:r>
        <w:rPr>
          <w:rFonts w:cs="Arial"/>
        </w:rPr>
        <w:t xml:space="preserve"> </w:t>
      </w:r>
      <w:r w:rsidRPr="00FE20DB">
        <w:rPr>
          <w:rFonts w:cs="Arial"/>
        </w:rPr>
        <w:t>and to add vision services to</w:t>
      </w:r>
      <w:r>
        <w:rPr>
          <w:rFonts w:cs="Arial"/>
        </w:rPr>
        <w:t xml:space="preserve"> </w:t>
      </w:r>
      <w:r w:rsidRPr="00FE20DB">
        <w:rPr>
          <w:rFonts w:cs="Arial"/>
        </w:rPr>
        <w:t>IFSP.</w:t>
      </w:r>
    </w:p>
    <w:p w14:paraId="5AC91BC5" w14:textId="77777777" w:rsidR="006414A4" w:rsidRDefault="006414A4" w:rsidP="006414A4">
      <w:pPr>
        <w:rPr>
          <w:rFonts w:cs="Arial"/>
        </w:rPr>
      </w:pPr>
    </w:p>
    <w:p w14:paraId="51A81569" w14:textId="77777777" w:rsidR="005D7E78" w:rsidRDefault="005D7E78" w:rsidP="005D7E78">
      <w:pPr>
        <w:keepNext/>
      </w:pPr>
      <w:r>
        <w:rPr>
          <w:rFonts w:cs="Arial"/>
          <w:noProof/>
        </w:rPr>
        <w:drawing>
          <wp:inline distT="0" distB="0" distL="0" distR="0" wp14:anchorId="1193D522" wp14:editId="71748E8C">
            <wp:extent cx="2044700" cy="13589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B3D04" w14:textId="6297E632" w:rsidR="006414A4" w:rsidRDefault="005D7E78" w:rsidP="005D7E78">
      <w:pPr>
        <w:pStyle w:val="Caption"/>
        <w:rPr>
          <w:rFonts w:cs="Arial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606E6">
        <w:rPr>
          <w:noProof/>
        </w:rPr>
        <w:t>6</w:t>
      </w:r>
      <w:r>
        <w:fldChar w:fldCharType="end"/>
      </w:r>
      <w:r>
        <w:t xml:space="preserve"> Small chalkboard showing the word "Assessment"</w:t>
      </w:r>
    </w:p>
    <w:p w14:paraId="2BA0A43C" w14:textId="77777777" w:rsidR="006414A4" w:rsidRDefault="006414A4" w:rsidP="006414A4">
      <w:pPr>
        <w:rPr>
          <w:rFonts w:cs="Arial"/>
        </w:rPr>
      </w:pPr>
    </w:p>
    <w:p w14:paraId="4CC96D49" w14:textId="77777777" w:rsidR="006414A4" w:rsidRPr="00FE20DB" w:rsidRDefault="006414A4" w:rsidP="00B06876">
      <w:pPr>
        <w:pStyle w:val="LetterheadLevel1"/>
      </w:pPr>
      <w:r w:rsidRPr="00FE20DB">
        <w:t>Prep for assessment visit</w:t>
      </w:r>
    </w:p>
    <w:p w14:paraId="66725B0A" w14:textId="534E7342" w:rsidR="006414A4" w:rsidRPr="00FE20DB" w:rsidRDefault="006414A4" w:rsidP="00B06876">
      <w:pPr>
        <w:pStyle w:val="ListBullet"/>
      </w:pPr>
      <w:r w:rsidRPr="00FE20DB">
        <w:t>Research info about child (EI files, medical records)</w:t>
      </w:r>
    </w:p>
    <w:p w14:paraId="4C1B8073" w14:textId="74D94220" w:rsidR="006414A4" w:rsidRDefault="006414A4" w:rsidP="00B06876">
      <w:pPr>
        <w:pStyle w:val="ListBullet"/>
      </w:pPr>
      <w:r w:rsidRPr="00FE20DB">
        <w:t>Info from initial conta</w:t>
      </w:r>
      <w:r w:rsidR="00B06876">
        <w:t>ct</w:t>
      </w:r>
    </w:p>
    <w:p w14:paraId="57C89D93" w14:textId="77777777" w:rsidR="00B06876" w:rsidRDefault="00B06876" w:rsidP="006414A4">
      <w:pPr>
        <w:rPr>
          <w:rFonts w:cs="Arial"/>
        </w:rPr>
      </w:pPr>
    </w:p>
    <w:p w14:paraId="561B923E" w14:textId="77777777" w:rsidR="006414A4" w:rsidRPr="00FE20DB" w:rsidRDefault="006414A4" w:rsidP="006414A4">
      <w:pPr>
        <w:rPr>
          <w:rFonts w:cs="Arial"/>
        </w:rPr>
      </w:pPr>
      <w:r w:rsidRPr="00FE20DB">
        <w:rPr>
          <w:rFonts w:cs="Arial"/>
        </w:rPr>
        <w:t>Meeting place:</w:t>
      </w:r>
    </w:p>
    <w:p w14:paraId="7AC645E3" w14:textId="398C3301" w:rsidR="006414A4" w:rsidRPr="00FE20DB" w:rsidRDefault="006414A4" w:rsidP="00B06876">
      <w:pPr>
        <w:pStyle w:val="ListBullet"/>
      </w:pPr>
      <w:r w:rsidRPr="00FE20DB">
        <w:t>Outdoors at park or in the yard</w:t>
      </w:r>
    </w:p>
    <w:p w14:paraId="23740EDA" w14:textId="18975DF0" w:rsidR="006414A4" w:rsidRDefault="006414A4" w:rsidP="00B06876">
      <w:pPr>
        <w:pStyle w:val="ListBullet"/>
      </w:pPr>
      <w:r w:rsidRPr="00FE20DB">
        <w:t>Online</w:t>
      </w:r>
    </w:p>
    <w:p w14:paraId="366A7E90" w14:textId="29DB4C8A" w:rsidR="006414A4" w:rsidRDefault="006414A4" w:rsidP="00B06876">
      <w:pPr>
        <w:pStyle w:val="ListBullet"/>
      </w:pPr>
      <w:r w:rsidRPr="00FE20DB">
        <w:t>Send a copy of assessment or checklist to</w:t>
      </w:r>
      <w:r>
        <w:t xml:space="preserve"> </w:t>
      </w:r>
      <w:r w:rsidRPr="00FE20DB">
        <w:t>parent if they would like to see what visual</w:t>
      </w:r>
      <w:r w:rsidR="00B06876">
        <w:t xml:space="preserve"> </w:t>
      </w:r>
      <w:r w:rsidRPr="00FE20DB">
        <w:t>behaviors you are looking for</w:t>
      </w:r>
    </w:p>
    <w:p w14:paraId="2E862B16" w14:textId="77777777" w:rsidR="006414A4" w:rsidRDefault="006414A4" w:rsidP="006414A4">
      <w:pPr>
        <w:rPr>
          <w:rFonts w:cs="Arial"/>
        </w:rPr>
      </w:pPr>
    </w:p>
    <w:p w14:paraId="630DBCB3" w14:textId="77777777" w:rsidR="005D7E78" w:rsidRDefault="005D7E78" w:rsidP="005D7E78">
      <w:pPr>
        <w:keepNext/>
      </w:pPr>
      <w:r>
        <w:rPr>
          <w:rFonts w:cs="Arial"/>
          <w:noProof/>
        </w:rPr>
        <w:drawing>
          <wp:inline distT="0" distB="0" distL="0" distR="0" wp14:anchorId="03BD0BD0" wp14:editId="30CAACA5">
            <wp:extent cx="1854200" cy="12319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CFDBD" w14:textId="00442559" w:rsidR="005D7E78" w:rsidRDefault="005D7E78" w:rsidP="005D7E78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606E6">
        <w:rPr>
          <w:noProof/>
        </w:rPr>
        <w:t>7</w:t>
      </w:r>
      <w:r>
        <w:fldChar w:fldCharType="end"/>
      </w:r>
      <w:r>
        <w:t xml:space="preserve"> A path and building at a park</w:t>
      </w:r>
    </w:p>
    <w:p w14:paraId="6C2FBD7C" w14:textId="1306A1C0" w:rsidR="006414A4" w:rsidRDefault="006414A4" w:rsidP="006414A4">
      <w:pPr>
        <w:rPr>
          <w:rFonts w:cs="Arial"/>
        </w:rPr>
      </w:pPr>
    </w:p>
    <w:p w14:paraId="641B12FF" w14:textId="77777777" w:rsidR="005D7E78" w:rsidRDefault="005D7E78" w:rsidP="005D7E78">
      <w:pPr>
        <w:keepNext/>
      </w:pPr>
      <w:r>
        <w:rPr>
          <w:rFonts w:cs="Arial"/>
          <w:noProof/>
        </w:rPr>
        <w:drawing>
          <wp:inline distT="0" distB="0" distL="0" distR="0" wp14:anchorId="2944D1C2" wp14:editId="5179962B">
            <wp:extent cx="2209800" cy="1320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53DB9" w14:textId="1576DE0D" w:rsidR="006414A4" w:rsidRPr="005D7E78" w:rsidRDefault="005D7E78" w:rsidP="005D7E78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606E6">
        <w:rPr>
          <w:noProof/>
        </w:rPr>
        <w:t>8</w:t>
      </w:r>
      <w:r>
        <w:fldChar w:fldCharType="end"/>
      </w:r>
      <w:r>
        <w:t xml:space="preserve"> Cartoon of a laptop in an online meeting</w:t>
      </w:r>
    </w:p>
    <w:p w14:paraId="589DCFD3" w14:textId="77777777" w:rsidR="006414A4" w:rsidRDefault="006414A4" w:rsidP="006414A4">
      <w:pPr>
        <w:rPr>
          <w:rFonts w:cs="Arial"/>
        </w:rPr>
      </w:pPr>
    </w:p>
    <w:p w14:paraId="393AC7F7" w14:textId="77777777" w:rsidR="006414A4" w:rsidRPr="00FE20DB" w:rsidRDefault="006414A4" w:rsidP="00B06876">
      <w:pPr>
        <w:pStyle w:val="LetterheadLevel1"/>
      </w:pPr>
      <w:r w:rsidRPr="00FE20DB">
        <w:lastRenderedPageBreak/>
        <w:t>Assessment Information</w:t>
      </w:r>
    </w:p>
    <w:p w14:paraId="1F16214E" w14:textId="65E93055" w:rsidR="006414A4" w:rsidRPr="00FE20DB" w:rsidRDefault="006414A4" w:rsidP="00B06876">
      <w:pPr>
        <w:pStyle w:val="ListBullet"/>
      </w:pPr>
      <w:r w:rsidRPr="00FE20DB">
        <w:t>Parent concerns</w:t>
      </w:r>
    </w:p>
    <w:p w14:paraId="2F086742" w14:textId="3F1E7169" w:rsidR="006414A4" w:rsidRPr="00FE20DB" w:rsidRDefault="006414A4" w:rsidP="00B06876">
      <w:pPr>
        <w:pStyle w:val="ListBullet3"/>
      </w:pPr>
      <w:r w:rsidRPr="00FE20DB">
        <w:t>how child is using or not using their vision,</w:t>
      </w:r>
    </w:p>
    <w:p w14:paraId="706E121C" w14:textId="0715511B" w:rsidR="006414A4" w:rsidRPr="00FE20DB" w:rsidRDefault="006414A4" w:rsidP="00B06876">
      <w:pPr>
        <w:pStyle w:val="ListBullet3"/>
      </w:pPr>
      <w:r w:rsidRPr="00FE20DB">
        <w:t>unusual visual behaviors,</w:t>
      </w:r>
    </w:p>
    <w:p w14:paraId="49B9B2C8" w14:textId="28D43566" w:rsidR="006414A4" w:rsidRPr="00FE20DB" w:rsidRDefault="006414A4" w:rsidP="00B06876">
      <w:pPr>
        <w:pStyle w:val="ListBullet3"/>
      </w:pPr>
      <w:r w:rsidRPr="00FE20DB">
        <w:t>early visual milestones</w:t>
      </w:r>
    </w:p>
    <w:p w14:paraId="740C912C" w14:textId="64606ED0" w:rsidR="006414A4" w:rsidRPr="00FE20DB" w:rsidRDefault="006414A4" w:rsidP="00B06876">
      <w:pPr>
        <w:pStyle w:val="ListBullet3"/>
      </w:pPr>
      <w:r w:rsidRPr="00FE20DB">
        <w:t>eye report (is there a medical dx.?)</w:t>
      </w:r>
    </w:p>
    <w:p w14:paraId="212A421E" w14:textId="1803563A" w:rsidR="006414A4" w:rsidRPr="00FE20DB" w:rsidRDefault="006414A4" w:rsidP="00B06876">
      <w:pPr>
        <w:pStyle w:val="ListBullet"/>
      </w:pPr>
      <w:r w:rsidRPr="00FE20DB">
        <w:t>Observe child’s visual behaviors (on screen)</w:t>
      </w:r>
    </w:p>
    <w:p w14:paraId="6D37398F" w14:textId="1CC1452B" w:rsidR="006414A4" w:rsidRPr="00FE20DB" w:rsidRDefault="006414A4" w:rsidP="00B06876">
      <w:pPr>
        <w:pStyle w:val="ListBullet3"/>
      </w:pPr>
      <w:r w:rsidRPr="00FE20DB">
        <w:t>Share observations with parent. “I see….” “Did you see….?”</w:t>
      </w:r>
    </w:p>
    <w:p w14:paraId="7AA819C8" w14:textId="08C59CA7" w:rsidR="006414A4" w:rsidRPr="00FE20DB" w:rsidRDefault="006414A4" w:rsidP="00B06876">
      <w:pPr>
        <w:pStyle w:val="ListBullet"/>
      </w:pPr>
      <w:r w:rsidRPr="00FE20DB">
        <w:t>Vision Development Sequence (VDS)</w:t>
      </w:r>
    </w:p>
    <w:p w14:paraId="1DF21128" w14:textId="3C6BAE7A" w:rsidR="006414A4" w:rsidRPr="00FE20DB" w:rsidRDefault="006414A4" w:rsidP="00B06876">
      <w:pPr>
        <w:pStyle w:val="ListBullet"/>
      </w:pPr>
      <w:r w:rsidRPr="00FE20DB">
        <w:t>Functional Vision Assessment (FVA) or Checklist</w:t>
      </w:r>
    </w:p>
    <w:p w14:paraId="6A88FCFA" w14:textId="552DFD0D" w:rsidR="006414A4" w:rsidRDefault="006414A4" w:rsidP="00B06876">
      <w:pPr>
        <w:pStyle w:val="ListBullet"/>
      </w:pPr>
      <w:r w:rsidRPr="00FE20DB">
        <w:t>Grating Acuity Test using LEA paddles.</w:t>
      </w:r>
    </w:p>
    <w:p w14:paraId="245DEDAC" w14:textId="77777777" w:rsidR="006414A4" w:rsidRDefault="006414A4" w:rsidP="006414A4">
      <w:pPr>
        <w:rPr>
          <w:rFonts w:cs="Arial"/>
        </w:rPr>
      </w:pPr>
    </w:p>
    <w:p w14:paraId="427393B6" w14:textId="77777777" w:rsidR="006414A4" w:rsidRPr="00FE20DB" w:rsidRDefault="006414A4" w:rsidP="00B06876">
      <w:pPr>
        <w:pStyle w:val="LetterheadLevel1"/>
      </w:pPr>
      <w:r w:rsidRPr="00FE20DB">
        <w:t>Testing Materials</w:t>
      </w:r>
    </w:p>
    <w:p w14:paraId="66F677BE" w14:textId="6FC431F8" w:rsidR="006414A4" w:rsidRPr="00FE20DB" w:rsidRDefault="006414A4" w:rsidP="00B06876">
      <w:pPr>
        <w:pStyle w:val="ListBullet"/>
      </w:pPr>
      <w:r w:rsidRPr="00FE20DB">
        <w:t>Use the family’s toys.</w:t>
      </w:r>
    </w:p>
    <w:p w14:paraId="185CB0EF" w14:textId="163AF691" w:rsidR="006414A4" w:rsidRPr="00FE20DB" w:rsidRDefault="006414A4" w:rsidP="00B06876">
      <w:pPr>
        <w:pStyle w:val="ListBullet3"/>
      </w:pPr>
      <w:r w:rsidRPr="00FE20DB">
        <w:t>Parents are usually</w:t>
      </w:r>
      <w:r>
        <w:t xml:space="preserve"> </w:t>
      </w:r>
      <w:r w:rsidRPr="00FE20DB">
        <w:t>more than willing to</w:t>
      </w:r>
      <w:r>
        <w:t xml:space="preserve"> </w:t>
      </w:r>
      <w:r w:rsidRPr="00FE20DB">
        <w:t>help.</w:t>
      </w:r>
    </w:p>
    <w:p w14:paraId="36FC6C6F" w14:textId="2227B0BA" w:rsidR="006414A4" w:rsidRDefault="006414A4" w:rsidP="00B06876">
      <w:pPr>
        <w:pStyle w:val="ListBullet"/>
      </w:pPr>
      <w:r w:rsidRPr="00FE20DB">
        <w:t>Drop materials off for</w:t>
      </w:r>
      <w:r>
        <w:t xml:space="preserve"> </w:t>
      </w:r>
      <w:r w:rsidRPr="00FE20DB">
        <w:t>testing for the parent to</w:t>
      </w:r>
      <w:r>
        <w:t xml:space="preserve"> </w:t>
      </w:r>
      <w:r w:rsidRPr="00FE20DB">
        <w:t>use during the next online</w:t>
      </w:r>
      <w:r>
        <w:t xml:space="preserve"> </w:t>
      </w:r>
      <w:r w:rsidRPr="00FE20DB">
        <w:t>visit.</w:t>
      </w:r>
    </w:p>
    <w:p w14:paraId="0CD8AD3A" w14:textId="77777777" w:rsidR="006414A4" w:rsidRDefault="006414A4" w:rsidP="006414A4">
      <w:pPr>
        <w:rPr>
          <w:rFonts w:cs="Arial"/>
        </w:rPr>
      </w:pPr>
    </w:p>
    <w:p w14:paraId="6F7A47CF" w14:textId="77777777" w:rsidR="006414A4" w:rsidRPr="00FE20DB" w:rsidRDefault="006414A4" w:rsidP="00B06876">
      <w:pPr>
        <w:pStyle w:val="LetterheadLevel1"/>
      </w:pPr>
      <w:r w:rsidRPr="00FE20DB">
        <w:t>Videos</w:t>
      </w:r>
    </w:p>
    <w:p w14:paraId="4121C3D0" w14:textId="6EAB5E87" w:rsidR="006414A4" w:rsidRPr="00FE20DB" w:rsidRDefault="006414A4" w:rsidP="00B06876">
      <w:pPr>
        <w:pStyle w:val="ListBullet"/>
      </w:pPr>
      <w:r w:rsidRPr="00FE20DB">
        <w:t>Have parent make a video</w:t>
      </w:r>
      <w:r>
        <w:t xml:space="preserve"> </w:t>
      </w:r>
      <w:r w:rsidRPr="00FE20DB">
        <w:t>(or two) and send them to</w:t>
      </w:r>
      <w:r>
        <w:t xml:space="preserve"> </w:t>
      </w:r>
      <w:r w:rsidRPr="00FE20DB">
        <w:t>you to review.</w:t>
      </w:r>
    </w:p>
    <w:p w14:paraId="11E39AFD" w14:textId="73EB2FB1" w:rsidR="006414A4" w:rsidRDefault="006414A4" w:rsidP="00B06876">
      <w:pPr>
        <w:pStyle w:val="ListBullet3"/>
      </w:pPr>
      <w:r w:rsidRPr="00FE20DB">
        <w:t>You may not have medical</w:t>
      </w:r>
      <w:r>
        <w:t xml:space="preserve"> </w:t>
      </w:r>
      <w:r w:rsidRPr="00FE20DB">
        <w:t>records for vision. Assessments</w:t>
      </w:r>
      <w:r>
        <w:t xml:space="preserve"> </w:t>
      </w:r>
      <w:r w:rsidRPr="00FE20DB">
        <w:t>may be on age level BUT…</w:t>
      </w:r>
      <w:r>
        <w:t xml:space="preserve"> </w:t>
      </w:r>
      <w:r w:rsidRPr="00FE20DB">
        <w:t>something is going on with how</w:t>
      </w:r>
      <w:r>
        <w:t xml:space="preserve"> </w:t>
      </w:r>
      <w:r w:rsidRPr="00FE20DB">
        <w:t>they are using their vision (ICO).</w:t>
      </w:r>
    </w:p>
    <w:p w14:paraId="63BD8D70" w14:textId="77777777" w:rsidR="006414A4" w:rsidRDefault="006414A4" w:rsidP="00B06876">
      <w:pPr>
        <w:pStyle w:val="ListBullet3"/>
      </w:pPr>
      <w:r w:rsidRPr="00FE20DB">
        <w:t>Err on the side of caution, possibly pick</w:t>
      </w:r>
      <w:r>
        <w:t xml:space="preserve"> </w:t>
      </w:r>
      <w:r w:rsidRPr="00FE20DB">
        <w:t>up child and serve short term</w:t>
      </w:r>
    </w:p>
    <w:p w14:paraId="79E7DDFF" w14:textId="77777777" w:rsidR="006414A4" w:rsidRDefault="006414A4" w:rsidP="006414A4">
      <w:pPr>
        <w:rPr>
          <w:rFonts w:cs="Arial"/>
        </w:rPr>
      </w:pPr>
    </w:p>
    <w:p w14:paraId="4F3C7772" w14:textId="77777777" w:rsidR="006414A4" w:rsidRPr="00FE20DB" w:rsidRDefault="006414A4" w:rsidP="00B06876">
      <w:pPr>
        <w:pStyle w:val="LetterheadLevel1"/>
      </w:pPr>
      <w:r w:rsidRPr="00FE20DB">
        <w:t>Instructional</w:t>
      </w:r>
      <w:r>
        <w:t xml:space="preserve"> </w:t>
      </w:r>
      <w:r w:rsidRPr="00FE20DB">
        <w:t>Planning</w:t>
      </w:r>
    </w:p>
    <w:p w14:paraId="5DBF3B56" w14:textId="2732977C" w:rsidR="006414A4" w:rsidRPr="00FE20DB" w:rsidRDefault="006414A4" w:rsidP="00B06876">
      <w:pPr>
        <w:pStyle w:val="ListBullet"/>
      </w:pPr>
      <w:r w:rsidRPr="00FE20DB">
        <w:t>Goals are based on family</w:t>
      </w:r>
      <w:r>
        <w:t xml:space="preserve"> </w:t>
      </w:r>
      <w:r w:rsidRPr="00FE20DB">
        <w:t>concerns and needs</w:t>
      </w:r>
    </w:p>
    <w:p w14:paraId="0C5433CD" w14:textId="64C60D50" w:rsidR="006414A4" w:rsidRPr="00FE20DB" w:rsidRDefault="006414A4" w:rsidP="00B06876">
      <w:pPr>
        <w:pStyle w:val="ListBullet"/>
      </w:pPr>
      <w:r w:rsidRPr="00FE20DB">
        <w:t>Routines-based</w:t>
      </w:r>
      <w:r>
        <w:t xml:space="preserve"> </w:t>
      </w:r>
      <w:r w:rsidRPr="00FE20DB">
        <w:t>intervention</w:t>
      </w:r>
    </w:p>
    <w:p w14:paraId="155405FC" w14:textId="30E9765D" w:rsidR="006414A4" w:rsidRDefault="006414A4" w:rsidP="00B06876">
      <w:pPr>
        <w:pStyle w:val="ListBullet"/>
      </w:pPr>
      <w:r w:rsidRPr="00FE20DB">
        <w:t>Determine intensity of</w:t>
      </w:r>
      <w:r>
        <w:t xml:space="preserve"> </w:t>
      </w:r>
      <w:r w:rsidRPr="00FE20DB">
        <w:t>services (1x, 2x, 3x/month)</w:t>
      </w:r>
    </w:p>
    <w:p w14:paraId="53764519" w14:textId="77777777" w:rsidR="006414A4" w:rsidRDefault="006414A4" w:rsidP="006414A4">
      <w:pPr>
        <w:rPr>
          <w:rFonts w:cs="Arial"/>
        </w:rPr>
      </w:pPr>
    </w:p>
    <w:p w14:paraId="7B45C4E4" w14:textId="77777777" w:rsidR="006414A4" w:rsidRPr="00FE20DB" w:rsidRDefault="006414A4" w:rsidP="00B06876">
      <w:pPr>
        <w:pStyle w:val="LetterheadLevel1"/>
      </w:pPr>
      <w:r w:rsidRPr="00FE20DB">
        <w:t>Resources for instructional materials</w:t>
      </w:r>
    </w:p>
    <w:p w14:paraId="3E9F65D9" w14:textId="2438737C" w:rsidR="006414A4" w:rsidRPr="00FE20DB" w:rsidRDefault="006414A4" w:rsidP="00B06876">
      <w:pPr>
        <w:pStyle w:val="ListBullet"/>
      </w:pPr>
      <w:r w:rsidRPr="00FE20DB">
        <w:t>Use family toys</w:t>
      </w:r>
    </w:p>
    <w:p w14:paraId="04131BF7" w14:textId="09D97AA2" w:rsidR="006414A4" w:rsidRPr="00FE20DB" w:rsidRDefault="006414A4" w:rsidP="00B06876">
      <w:pPr>
        <w:pStyle w:val="ListBullet3"/>
      </w:pPr>
      <w:r w:rsidRPr="00FE20DB">
        <w:t>Modify if</w:t>
      </w:r>
      <w:r w:rsidR="00B06876">
        <w:t xml:space="preserve"> </w:t>
      </w:r>
      <w:r w:rsidRPr="00FE20DB">
        <w:t>needed</w:t>
      </w:r>
    </w:p>
    <w:p w14:paraId="6C2475F2" w14:textId="44D32B8F" w:rsidR="006414A4" w:rsidRPr="00FE20DB" w:rsidRDefault="006414A4" w:rsidP="00B06876">
      <w:pPr>
        <w:pStyle w:val="ListBullet"/>
      </w:pPr>
      <w:r w:rsidRPr="00FE20DB">
        <w:t>Deliver, email, or</w:t>
      </w:r>
      <w:r>
        <w:t xml:space="preserve"> </w:t>
      </w:r>
      <w:r w:rsidRPr="00FE20DB">
        <w:t>mail to family</w:t>
      </w:r>
      <w:r>
        <w:t xml:space="preserve"> </w:t>
      </w:r>
      <w:r w:rsidRPr="00FE20DB">
        <w:t>needed items</w:t>
      </w:r>
      <w:r>
        <w:t xml:space="preserve"> </w:t>
      </w:r>
      <w:r w:rsidRPr="00FE20DB">
        <w:t>including</w:t>
      </w:r>
      <w:r>
        <w:t xml:space="preserve"> </w:t>
      </w:r>
      <w:r w:rsidRPr="00FE20DB">
        <w:t>materials to be</w:t>
      </w:r>
      <w:r>
        <w:t xml:space="preserve"> </w:t>
      </w:r>
      <w:r w:rsidRPr="00FE20DB">
        <w:t>printed if family</w:t>
      </w:r>
      <w:r>
        <w:t xml:space="preserve"> </w:t>
      </w:r>
      <w:r w:rsidRPr="00FE20DB">
        <w:t>can’t print at</w:t>
      </w:r>
      <w:r>
        <w:t xml:space="preserve"> </w:t>
      </w:r>
      <w:r w:rsidRPr="00FE20DB">
        <w:t>home.</w:t>
      </w:r>
    </w:p>
    <w:p w14:paraId="4DCDACFD" w14:textId="135B5D8F" w:rsidR="006414A4" w:rsidRPr="00FE20DB" w:rsidRDefault="006414A4" w:rsidP="00B06876">
      <w:pPr>
        <w:pStyle w:val="ListBullet"/>
      </w:pPr>
      <w:r w:rsidRPr="00FE20DB">
        <w:t>Bring in needed</w:t>
      </w:r>
      <w:r>
        <w:t xml:space="preserve"> </w:t>
      </w:r>
      <w:r w:rsidRPr="00FE20DB">
        <w:t>equipment (</w:t>
      </w:r>
      <w:proofErr w:type="spellStart"/>
      <w:r w:rsidRPr="00FE20DB">
        <w:t>ie</w:t>
      </w:r>
      <w:proofErr w:type="spellEnd"/>
      <w:r w:rsidRPr="00FE20DB">
        <w:t>.</w:t>
      </w:r>
      <w:r>
        <w:t xml:space="preserve"> </w:t>
      </w:r>
      <w:r w:rsidRPr="00FE20DB">
        <w:t>switches, braille,</w:t>
      </w:r>
      <w:r>
        <w:t xml:space="preserve"> </w:t>
      </w:r>
      <w:r w:rsidRPr="00FE20DB">
        <w:t>books)</w:t>
      </w:r>
    </w:p>
    <w:p w14:paraId="66724B49" w14:textId="0F69B94F" w:rsidR="006414A4" w:rsidRPr="00FE20DB" w:rsidRDefault="006414A4" w:rsidP="00B06876">
      <w:pPr>
        <w:pStyle w:val="ListBullet"/>
      </w:pPr>
      <w:r w:rsidRPr="00FE20DB">
        <w:t>Dollar store has</w:t>
      </w:r>
      <w:r>
        <w:t xml:space="preserve"> </w:t>
      </w:r>
      <w:r w:rsidRPr="00FE20DB">
        <w:t>things that work</w:t>
      </w:r>
      <w:r>
        <w:t xml:space="preserve"> </w:t>
      </w:r>
      <w:r w:rsidRPr="00FE20DB">
        <w:t>too</w:t>
      </w:r>
    </w:p>
    <w:p w14:paraId="49BF2681" w14:textId="47D71E96" w:rsidR="006414A4" w:rsidRPr="00FE20DB" w:rsidRDefault="006414A4" w:rsidP="00B06876">
      <w:pPr>
        <w:pStyle w:val="ListBullet"/>
      </w:pPr>
      <w:r w:rsidRPr="00FE20DB">
        <w:t>Collaborate with</w:t>
      </w:r>
      <w:r>
        <w:t xml:space="preserve"> </w:t>
      </w:r>
      <w:r w:rsidRPr="00FE20DB">
        <w:t>IFSP team (online</w:t>
      </w:r>
      <w:r>
        <w:t xml:space="preserve"> </w:t>
      </w:r>
      <w:r w:rsidRPr="00FE20DB">
        <w:t>visits together).</w:t>
      </w:r>
    </w:p>
    <w:p w14:paraId="45350DC9" w14:textId="508A9F84" w:rsidR="006414A4" w:rsidRPr="00FE20DB" w:rsidRDefault="006414A4" w:rsidP="00B06876">
      <w:pPr>
        <w:pStyle w:val="ListBullet"/>
      </w:pPr>
      <w:r w:rsidRPr="00FE20DB">
        <w:t>Invite colleague to</w:t>
      </w:r>
      <w:r>
        <w:t xml:space="preserve"> </w:t>
      </w:r>
      <w:r w:rsidRPr="00FE20DB">
        <w:t>online home visit</w:t>
      </w:r>
      <w:r>
        <w:t xml:space="preserve"> </w:t>
      </w:r>
      <w:r w:rsidRPr="00FE20DB">
        <w:t>to help</w:t>
      </w:r>
      <w:r>
        <w:t xml:space="preserve"> </w:t>
      </w:r>
      <w:r w:rsidRPr="00FE20DB">
        <w:t>brainstorm</w:t>
      </w:r>
      <w:r>
        <w:t xml:space="preserve"> </w:t>
      </w:r>
      <w:r w:rsidRPr="00FE20DB">
        <w:t>strategies.</w:t>
      </w:r>
    </w:p>
    <w:p w14:paraId="1F5EB994" w14:textId="77777777" w:rsidR="006414A4" w:rsidRDefault="006414A4" w:rsidP="006414A4">
      <w:pPr>
        <w:rPr>
          <w:rFonts w:cs="Arial"/>
        </w:rPr>
      </w:pPr>
    </w:p>
    <w:p w14:paraId="10022947" w14:textId="27F9FD04" w:rsidR="006414A4" w:rsidRDefault="006414A4" w:rsidP="00B06876">
      <w:pPr>
        <w:pStyle w:val="LetterheadLevel1"/>
      </w:pPr>
      <w:r w:rsidRPr="002469DA">
        <w:lastRenderedPageBreak/>
        <w:t>Conducting a Virtual Home</w:t>
      </w:r>
      <w:r>
        <w:t xml:space="preserve"> </w:t>
      </w:r>
      <w:r w:rsidRPr="002469DA">
        <w:t>Visit</w:t>
      </w:r>
    </w:p>
    <w:p w14:paraId="3DF63959" w14:textId="77777777" w:rsidR="006414A4" w:rsidRDefault="006414A4" w:rsidP="006414A4">
      <w:pPr>
        <w:rPr>
          <w:rFonts w:cs="Arial"/>
        </w:rPr>
      </w:pPr>
    </w:p>
    <w:p w14:paraId="2A02D9C9" w14:textId="77777777" w:rsidR="006414A4" w:rsidRPr="00B06876" w:rsidRDefault="006414A4" w:rsidP="00B06876">
      <w:pPr>
        <w:pStyle w:val="LetterheadLevel1"/>
      </w:pPr>
      <w:r w:rsidRPr="00B06876">
        <w:t>Before the Visit</w:t>
      </w:r>
    </w:p>
    <w:p w14:paraId="4A69AE50" w14:textId="711669BC" w:rsidR="006414A4" w:rsidRPr="002469DA" w:rsidRDefault="006414A4" w:rsidP="00B06876">
      <w:pPr>
        <w:pStyle w:val="ListBullet"/>
      </w:pPr>
      <w:r w:rsidRPr="002469DA">
        <w:t>When should I send the</w:t>
      </w:r>
      <w:r>
        <w:t xml:space="preserve"> </w:t>
      </w:r>
      <w:r w:rsidRPr="002469DA">
        <w:t>zoom invite?</w:t>
      </w:r>
    </w:p>
    <w:p w14:paraId="5351190A" w14:textId="03E348E3" w:rsidR="006414A4" w:rsidRPr="002469DA" w:rsidRDefault="006414A4" w:rsidP="00B06876">
      <w:pPr>
        <w:pStyle w:val="ListBullet"/>
      </w:pPr>
      <w:r w:rsidRPr="002469DA">
        <w:t>What if the family</w:t>
      </w:r>
      <w:r>
        <w:t xml:space="preserve"> </w:t>
      </w:r>
      <w:r w:rsidRPr="002469DA">
        <w:t>no-shows?</w:t>
      </w:r>
    </w:p>
    <w:p w14:paraId="693A76A3" w14:textId="416FDC0B" w:rsidR="006414A4" w:rsidRDefault="006414A4" w:rsidP="00B06876">
      <w:pPr>
        <w:pStyle w:val="ListBullet"/>
      </w:pPr>
      <w:r w:rsidRPr="002469DA">
        <w:t>Are co-visits a good idea?</w:t>
      </w:r>
    </w:p>
    <w:p w14:paraId="02E63B89" w14:textId="77777777" w:rsidR="006414A4" w:rsidRDefault="006414A4" w:rsidP="006414A4">
      <w:pPr>
        <w:rPr>
          <w:rFonts w:cs="Arial"/>
        </w:rPr>
      </w:pPr>
    </w:p>
    <w:p w14:paraId="3587B00A" w14:textId="77777777" w:rsidR="005D7E78" w:rsidRDefault="005D7E78" w:rsidP="005D7E78">
      <w:pPr>
        <w:keepNext/>
      </w:pPr>
      <w:r>
        <w:rPr>
          <w:rFonts w:cs="Arial"/>
          <w:noProof/>
        </w:rPr>
        <w:drawing>
          <wp:inline distT="0" distB="0" distL="0" distR="0" wp14:anchorId="51E5CE18" wp14:editId="78C403FE">
            <wp:extent cx="2479431" cy="1955209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8932" cy="197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6B4F6" w14:textId="6A24B1DE" w:rsidR="006414A4" w:rsidRPr="005D7E78" w:rsidRDefault="005D7E78" w:rsidP="005D7E78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606E6">
        <w:rPr>
          <w:noProof/>
        </w:rPr>
        <w:t>9</w:t>
      </w:r>
      <w:r>
        <w:fldChar w:fldCharType="end"/>
      </w:r>
      <w:r>
        <w:t xml:space="preserve"> Toddler on the floor playing with toys</w:t>
      </w:r>
    </w:p>
    <w:p w14:paraId="2BD91212" w14:textId="77777777" w:rsidR="006414A4" w:rsidRDefault="006414A4" w:rsidP="006414A4">
      <w:pPr>
        <w:rPr>
          <w:rFonts w:cs="Arial"/>
        </w:rPr>
      </w:pPr>
    </w:p>
    <w:p w14:paraId="3FFA5D7F" w14:textId="4C77131F" w:rsidR="00B06876" w:rsidRPr="002469DA" w:rsidRDefault="006414A4" w:rsidP="00B06876">
      <w:pPr>
        <w:pStyle w:val="LetterheadLevel1"/>
      </w:pPr>
      <w:r w:rsidRPr="002469DA">
        <w:t>The Opening</w:t>
      </w:r>
    </w:p>
    <w:p w14:paraId="57D00C1F" w14:textId="77777777" w:rsidR="006414A4" w:rsidRPr="002469DA" w:rsidRDefault="006414A4" w:rsidP="00B06876">
      <w:pPr>
        <w:pStyle w:val="ListBullet"/>
      </w:pPr>
      <w:r w:rsidRPr="002469DA">
        <w:t>Ask the family for an update</w:t>
      </w:r>
    </w:p>
    <w:p w14:paraId="636DEF54" w14:textId="7B5978F2" w:rsidR="006414A4" w:rsidRPr="002469DA" w:rsidRDefault="006414A4" w:rsidP="00B06876">
      <w:pPr>
        <w:pStyle w:val="ListBullet3"/>
      </w:pPr>
      <w:r w:rsidRPr="002469DA">
        <w:t>Health, jobs, life in general</w:t>
      </w:r>
    </w:p>
    <w:p w14:paraId="0B836334" w14:textId="77777777" w:rsidR="006414A4" w:rsidRPr="002469DA" w:rsidRDefault="006414A4" w:rsidP="00B06876">
      <w:pPr>
        <w:pStyle w:val="ListBullet"/>
      </w:pPr>
      <w:r w:rsidRPr="002469DA">
        <w:t>Follow-up from last visit</w:t>
      </w:r>
    </w:p>
    <w:p w14:paraId="4A8174C4" w14:textId="3281CBC8" w:rsidR="006414A4" w:rsidRPr="002469DA" w:rsidRDefault="006414A4" w:rsidP="00B06876">
      <w:pPr>
        <w:pStyle w:val="ListBullet3"/>
      </w:pPr>
      <w:r w:rsidRPr="002469DA">
        <w:t>Review what you worked on and ask about</w:t>
      </w:r>
      <w:r>
        <w:t xml:space="preserve"> </w:t>
      </w:r>
      <w:r w:rsidRPr="002469DA">
        <w:t>follow-through</w:t>
      </w:r>
    </w:p>
    <w:p w14:paraId="636969DA" w14:textId="77777777" w:rsidR="006414A4" w:rsidRPr="002469DA" w:rsidRDefault="006414A4" w:rsidP="00B06876">
      <w:pPr>
        <w:pStyle w:val="ListBullet"/>
      </w:pPr>
      <w:r w:rsidRPr="002469DA">
        <w:t>Ask the family about their priorities for the visit</w:t>
      </w:r>
    </w:p>
    <w:p w14:paraId="5E0ECA8D" w14:textId="387398D7" w:rsidR="006414A4" w:rsidRPr="002469DA" w:rsidRDefault="006414A4" w:rsidP="00B06876">
      <w:pPr>
        <w:pStyle w:val="ListBullet3"/>
      </w:pPr>
      <w:r w:rsidRPr="002469DA">
        <w:t>What would you like to work on today?</w:t>
      </w:r>
    </w:p>
    <w:p w14:paraId="787D74D0" w14:textId="45BB3A22" w:rsidR="006414A4" w:rsidRDefault="006414A4" w:rsidP="00B06876">
      <w:pPr>
        <w:pStyle w:val="ListBullet3"/>
      </w:pPr>
      <w:r w:rsidRPr="002469DA">
        <w:t>Any routines that aren’t going well?</w:t>
      </w:r>
    </w:p>
    <w:p w14:paraId="7FF7377C" w14:textId="77777777" w:rsidR="006414A4" w:rsidRDefault="006414A4" w:rsidP="006414A4">
      <w:pPr>
        <w:rPr>
          <w:rFonts w:cs="Arial"/>
        </w:rPr>
      </w:pPr>
    </w:p>
    <w:p w14:paraId="11D49B93" w14:textId="77777777" w:rsidR="005D7E78" w:rsidRDefault="005D7E78" w:rsidP="005D7E78">
      <w:pPr>
        <w:keepNext/>
      </w:pPr>
      <w:r>
        <w:rPr>
          <w:rFonts w:cs="Arial"/>
          <w:noProof/>
        </w:rPr>
        <w:drawing>
          <wp:inline distT="0" distB="0" distL="0" distR="0" wp14:anchorId="3CCB9209" wp14:editId="39719034">
            <wp:extent cx="2497016" cy="1969075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3933" cy="19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BD23" w14:textId="767AEF65" w:rsidR="006414A4" w:rsidRPr="00B606E6" w:rsidRDefault="005D7E78" w:rsidP="00B606E6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606E6">
        <w:rPr>
          <w:noProof/>
        </w:rPr>
        <w:t>10</w:t>
      </w:r>
      <w:r>
        <w:fldChar w:fldCharType="end"/>
      </w:r>
      <w:r>
        <w:t xml:space="preserve"> Teachers and a mother with her child in an online meeting</w:t>
      </w:r>
    </w:p>
    <w:p w14:paraId="566E41F6" w14:textId="77777777" w:rsidR="00B606E6" w:rsidRDefault="00B606E6">
      <w:pPr>
        <w:rPr>
          <w:color w:val="861714"/>
          <w:sz w:val="32"/>
          <w:szCs w:val="32"/>
        </w:rPr>
      </w:pPr>
      <w:r>
        <w:br w:type="page"/>
      </w:r>
    </w:p>
    <w:p w14:paraId="3C92B27E" w14:textId="12DA2947" w:rsidR="006414A4" w:rsidRPr="002469DA" w:rsidRDefault="006414A4" w:rsidP="00755D2B">
      <w:pPr>
        <w:pStyle w:val="LetterheadLevel1"/>
      </w:pPr>
      <w:r w:rsidRPr="002469DA">
        <w:lastRenderedPageBreak/>
        <w:t>The Goals</w:t>
      </w:r>
    </w:p>
    <w:p w14:paraId="62D67040" w14:textId="77777777" w:rsidR="006414A4" w:rsidRPr="002469DA" w:rsidRDefault="006414A4" w:rsidP="00755D2B">
      <w:pPr>
        <w:pStyle w:val="ListBullet"/>
      </w:pPr>
      <w:r w:rsidRPr="002469DA">
        <w:t>Ask the family to get things that will make the visit</w:t>
      </w:r>
      <w:r>
        <w:t xml:space="preserve"> </w:t>
      </w:r>
      <w:r w:rsidRPr="002469DA">
        <w:t>successful</w:t>
      </w:r>
    </w:p>
    <w:p w14:paraId="579D3757" w14:textId="1227E673" w:rsidR="006414A4" w:rsidRPr="00755D2B" w:rsidRDefault="006414A4" w:rsidP="00755D2B">
      <w:pPr>
        <w:pStyle w:val="ListBullet3"/>
      </w:pPr>
      <w:r w:rsidRPr="00755D2B">
        <w:t>No pressure to have everything ready for the visit, instead make that a part of the visit.</w:t>
      </w:r>
    </w:p>
    <w:p w14:paraId="4560FA9E" w14:textId="1FC07949" w:rsidR="006414A4" w:rsidRPr="00755D2B" w:rsidRDefault="006414A4" w:rsidP="00755D2B">
      <w:pPr>
        <w:pStyle w:val="ListBullet3"/>
      </w:pPr>
      <w:r w:rsidRPr="00755D2B">
        <w:t>Do you have the shape sorter we used last week? I can wait while you get it.</w:t>
      </w:r>
    </w:p>
    <w:p w14:paraId="347B5C76" w14:textId="35F99F24" w:rsidR="006414A4" w:rsidRPr="00755D2B" w:rsidRDefault="006414A4" w:rsidP="00755D2B">
      <w:pPr>
        <w:pStyle w:val="ListBullet3"/>
      </w:pPr>
      <w:r w:rsidRPr="00755D2B">
        <w:t>Do you think we could use a pan from the kitchen for banging?</w:t>
      </w:r>
    </w:p>
    <w:p w14:paraId="7B96E545" w14:textId="77777777" w:rsidR="006414A4" w:rsidRPr="002469DA" w:rsidRDefault="006414A4" w:rsidP="00755D2B">
      <w:pPr>
        <w:pStyle w:val="ListBullet"/>
      </w:pPr>
      <w:proofErr w:type="gramStart"/>
      <w:r w:rsidRPr="002469DA">
        <w:t>Make adjustments</w:t>
      </w:r>
      <w:proofErr w:type="gramEnd"/>
      <w:r w:rsidRPr="002469DA">
        <w:t xml:space="preserve"> as needed</w:t>
      </w:r>
    </w:p>
    <w:p w14:paraId="66E67011" w14:textId="445AF5B4" w:rsidR="006414A4" w:rsidRPr="002469DA" w:rsidRDefault="006414A4" w:rsidP="00755D2B">
      <w:pPr>
        <w:pStyle w:val="ListBullet3"/>
      </w:pPr>
      <w:r w:rsidRPr="002469DA">
        <w:t xml:space="preserve">Camera changes, position, </w:t>
      </w:r>
      <w:proofErr w:type="spellStart"/>
      <w:r w:rsidRPr="002469DA">
        <w:t>etc</w:t>
      </w:r>
      <w:proofErr w:type="spellEnd"/>
    </w:p>
    <w:p w14:paraId="31661A83" w14:textId="7090DB1F" w:rsidR="006414A4" w:rsidRDefault="006414A4" w:rsidP="00755D2B">
      <w:pPr>
        <w:pStyle w:val="ListBullet3"/>
      </w:pPr>
      <w:r w:rsidRPr="002469DA">
        <w:t>Be flexible</w:t>
      </w:r>
    </w:p>
    <w:p w14:paraId="3513E15E" w14:textId="77777777" w:rsidR="006414A4" w:rsidRDefault="006414A4" w:rsidP="006414A4">
      <w:pPr>
        <w:rPr>
          <w:rFonts w:cs="Arial"/>
        </w:rPr>
      </w:pPr>
    </w:p>
    <w:p w14:paraId="0A735662" w14:textId="77777777" w:rsidR="005D7E78" w:rsidRDefault="005D7E78" w:rsidP="005D7E78">
      <w:pPr>
        <w:keepNext/>
      </w:pPr>
      <w:r>
        <w:rPr>
          <w:rFonts w:cs="Arial"/>
          <w:noProof/>
        </w:rPr>
        <w:drawing>
          <wp:inline distT="0" distB="0" distL="0" distR="0" wp14:anchorId="2AFE17A4" wp14:editId="5BA97525">
            <wp:extent cx="2444262" cy="1924943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0982" cy="194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99B74" w14:textId="4D986FC3" w:rsidR="006414A4" w:rsidRPr="005D7E78" w:rsidRDefault="005D7E78" w:rsidP="005D7E78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606E6">
        <w:rPr>
          <w:noProof/>
        </w:rPr>
        <w:t>11</w:t>
      </w:r>
      <w:r>
        <w:fldChar w:fldCharType="end"/>
      </w:r>
      <w:r>
        <w:t xml:space="preserve"> </w:t>
      </w:r>
      <w:r w:rsidRPr="006A7E88">
        <w:t>Toddler on the floor playing with toys</w:t>
      </w:r>
    </w:p>
    <w:p w14:paraId="298D95D9" w14:textId="77777777" w:rsidR="006414A4" w:rsidRDefault="006414A4" w:rsidP="006414A4">
      <w:pPr>
        <w:rPr>
          <w:rFonts w:cs="Arial"/>
        </w:rPr>
      </w:pPr>
    </w:p>
    <w:p w14:paraId="37BA5E1B" w14:textId="77777777" w:rsidR="006414A4" w:rsidRDefault="006414A4" w:rsidP="00755D2B">
      <w:pPr>
        <w:pStyle w:val="LetterheadLevel1"/>
      </w:pPr>
      <w:r w:rsidRPr="002469DA">
        <w:t>The Goals</w:t>
      </w:r>
    </w:p>
    <w:p w14:paraId="699F77E7" w14:textId="77777777" w:rsidR="006414A4" w:rsidRPr="002469DA" w:rsidRDefault="006414A4" w:rsidP="00755D2B">
      <w:pPr>
        <w:pStyle w:val="ListBullet"/>
      </w:pPr>
      <w:r w:rsidRPr="002469DA">
        <w:t>Parent-child focused</w:t>
      </w:r>
    </w:p>
    <w:p w14:paraId="25C7BF1F" w14:textId="37E65698" w:rsidR="006414A4" w:rsidRPr="002469DA" w:rsidRDefault="006414A4" w:rsidP="00755D2B">
      <w:pPr>
        <w:pStyle w:val="ListBullet3"/>
      </w:pPr>
      <w:r w:rsidRPr="002469DA">
        <w:t>Orient the camera so you can see but the parent</w:t>
      </w:r>
      <w:r>
        <w:t xml:space="preserve"> </w:t>
      </w:r>
      <w:r w:rsidRPr="002469DA">
        <w:t>and child are interacting</w:t>
      </w:r>
    </w:p>
    <w:p w14:paraId="7AFBD8CE" w14:textId="1A94D9F7" w:rsidR="006414A4" w:rsidRPr="002469DA" w:rsidRDefault="006414A4" w:rsidP="00755D2B">
      <w:pPr>
        <w:pStyle w:val="ListBullet3"/>
      </w:pPr>
      <w:r w:rsidRPr="002469DA">
        <w:t>Try not to distract when the parent has the child’s</w:t>
      </w:r>
      <w:r>
        <w:t xml:space="preserve"> </w:t>
      </w:r>
      <w:r w:rsidRPr="002469DA">
        <w:t>attention</w:t>
      </w:r>
    </w:p>
    <w:p w14:paraId="2AB96128" w14:textId="5B7A9CEA" w:rsidR="006414A4" w:rsidRPr="002469DA" w:rsidRDefault="006414A4" w:rsidP="00755D2B">
      <w:pPr>
        <w:pStyle w:val="ListBullet3"/>
      </w:pPr>
      <w:r w:rsidRPr="002469DA">
        <w:t>Give feedback when there’s a break in the</w:t>
      </w:r>
      <w:r>
        <w:t xml:space="preserve"> </w:t>
      </w:r>
      <w:r w:rsidRPr="002469DA">
        <w:t>interaction</w:t>
      </w:r>
    </w:p>
    <w:p w14:paraId="24D0FAFF" w14:textId="77777777" w:rsidR="006414A4" w:rsidRPr="002469DA" w:rsidRDefault="006414A4" w:rsidP="00755D2B">
      <w:pPr>
        <w:pStyle w:val="ListBullet"/>
      </w:pPr>
      <w:r w:rsidRPr="002469DA">
        <w:t>IFSP goal addressed</w:t>
      </w:r>
    </w:p>
    <w:p w14:paraId="0039DCB6" w14:textId="5671011B" w:rsidR="006414A4" w:rsidRPr="002469DA" w:rsidRDefault="006414A4" w:rsidP="00755D2B">
      <w:pPr>
        <w:pStyle w:val="ListBullet3"/>
      </w:pPr>
      <w:r w:rsidRPr="002469DA">
        <w:t>•Remind the family of their priorities and let them</w:t>
      </w:r>
      <w:r>
        <w:t xml:space="preserve"> </w:t>
      </w:r>
      <w:r w:rsidRPr="002469DA">
        <w:t>know we can work on them</w:t>
      </w:r>
      <w:r w:rsidR="00755D2B">
        <w:t xml:space="preserve"> </w:t>
      </w:r>
      <w:r w:rsidRPr="002469DA">
        <w:t>virtually!</w:t>
      </w:r>
    </w:p>
    <w:p w14:paraId="50F5AB5F" w14:textId="77777777" w:rsidR="005D7E78" w:rsidRDefault="005D7E78" w:rsidP="005D7E78">
      <w:pPr>
        <w:keepNext/>
      </w:pPr>
      <w:r>
        <w:rPr>
          <w:rFonts w:cs="Arial"/>
          <w:noProof/>
        </w:rPr>
        <w:drawing>
          <wp:inline distT="0" distB="0" distL="0" distR="0" wp14:anchorId="1BC39596" wp14:editId="2942BB55">
            <wp:extent cx="2467317" cy="19431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9000" cy="196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3DAA" w14:textId="03A3324A" w:rsidR="005D7E78" w:rsidRDefault="005D7E78" w:rsidP="005D7E78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606E6">
        <w:rPr>
          <w:noProof/>
        </w:rPr>
        <w:t>12</w:t>
      </w:r>
      <w:r>
        <w:fldChar w:fldCharType="end"/>
      </w:r>
      <w:r>
        <w:t xml:space="preserve"> </w:t>
      </w:r>
      <w:r w:rsidRPr="009F4693">
        <w:t>Toddler on the floor playing with toys</w:t>
      </w:r>
    </w:p>
    <w:p w14:paraId="22433FBE" w14:textId="77777777" w:rsidR="00B606E6" w:rsidRDefault="00B606E6">
      <w:pPr>
        <w:rPr>
          <w:color w:val="861714"/>
          <w:sz w:val="32"/>
          <w:szCs w:val="32"/>
        </w:rPr>
      </w:pPr>
      <w:r>
        <w:br w:type="page"/>
      </w:r>
    </w:p>
    <w:p w14:paraId="19BC6A22" w14:textId="5EE56AE8" w:rsidR="006414A4" w:rsidRPr="005D7E78" w:rsidRDefault="006414A4" w:rsidP="005D7E78">
      <w:pPr>
        <w:pStyle w:val="LetterheadLevel1"/>
        <w:rPr>
          <w:rFonts w:cs="Arial"/>
        </w:rPr>
      </w:pPr>
      <w:r w:rsidRPr="002469DA">
        <w:lastRenderedPageBreak/>
        <w:t>The Goals</w:t>
      </w:r>
    </w:p>
    <w:p w14:paraId="6C40631B" w14:textId="77777777" w:rsidR="006414A4" w:rsidRPr="002469DA" w:rsidRDefault="006414A4" w:rsidP="00755D2B">
      <w:pPr>
        <w:pStyle w:val="ListBullet"/>
      </w:pPr>
      <w:r w:rsidRPr="002469DA">
        <w:t>Use what’s in the home</w:t>
      </w:r>
    </w:p>
    <w:p w14:paraId="7D26EAF5" w14:textId="06AF9F88" w:rsidR="006414A4" w:rsidRPr="002469DA" w:rsidRDefault="006414A4" w:rsidP="00755D2B">
      <w:pPr>
        <w:pStyle w:val="ListBullet3"/>
      </w:pPr>
      <w:r w:rsidRPr="002469DA">
        <w:t>It looks like he could use a little support under his</w:t>
      </w:r>
      <w:r>
        <w:t xml:space="preserve"> </w:t>
      </w:r>
      <w:r w:rsidRPr="002469DA">
        <w:t>arms, do you have a pillow</w:t>
      </w:r>
      <w:r>
        <w:t xml:space="preserve"> </w:t>
      </w:r>
      <w:r w:rsidRPr="002469DA">
        <w:t>that we could use?</w:t>
      </w:r>
    </w:p>
    <w:p w14:paraId="5910A56D" w14:textId="1A87D8B5" w:rsidR="006414A4" w:rsidRPr="002469DA" w:rsidRDefault="006414A4" w:rsidP="00755D2B">
      <w:pPr>
        <w:pStyle w:val="ListBullet3"/>
      </w:pPr>
      <w:r w:rsidRPr="002469DA">
        <w:t>What does he like to look at?</w:t>
      </w:r>
    </w:p>
    <w:p w14:paraId="6EA71A24" w14:textId="68916959" w:rsidR="006414A4" w:rsidRPr="002469DA" w:rsidRDefault="006414A4" w:rsidP="00755D2B">
      <w:pPr>
        <w:pStyle w:val="ListBullet3"/>
      </w:pPr>
      <w:r w:rsidRPr="002469DA">
        <w:t>He really seems to be looking at the pumpkins</w:t>
      </w:r>
      <w:r>
        <w:tab/>
      </w:r>
      <w:r w:rsidRPr="002469DA">
        <w:t>can we put those down on hi</w:t>
      </w:r>
      <w:r w:rsidR="00755D2B">
        <w:t xml:space="preserve">s </w:t>
      </w:r>
      <w:r w:rsidRPr="002469DA">
        <w:t>eye level?</w:t>
      </w:r>
    </w:p>
    <w:p w14:paraId="1BA2C53A" w14:textId="77777777" w:rsidR="006414A4" w:rsidRPr="002469DA" w:rsidRDefault="006414A4" w:rsidP="00755D2B">
      <w:pPr>
        <w:pStyle w:val="ListBullet"/>
      </w:pPr>
      <w:r w:rsidRPr="002469DA">
        <w:t>Consider things that can be dropped off at the home if</w:t>
      </w:r>
      <w:r>
        <w:t xml:space="preserve"> </w:t>
      </w:r>
      <w:r w:rsidRPr="002469DA">
        <w:t>needed</w:t>
      </w:r>
    </w:p>
    <w:p w14:paraId="4E74F625" w14:textId="2D83741E" w:rsidR="006414A4" w:rsidRPr="002469DA" w:rsidRDefault="006414A4" w:rsidP="00755D2B">
      <w:pPr>
        <w:pStyle w:val="ListBullet3"/>
      </w:pPr>
      <w:r w:rsidRPr="002469DA">
        <w:t>Mylar to stuff in the pillow</w:t>
      </w:r>
    </w:p>
    <w:p w14:paraId="7813CC7E" w14:textId="2F8116BE" w:rsidR="006414A4" w:rsidRDefault="006414A4" w:rsidP="00755D2B">
      <w:pPr>
        <w:pStyle w:val="ListBullet3"/>
      </w:pPr>
      <w:r w:rsidRPr="002469DA">
        <w:t>Switch toy</w:t>
      </w:r>
    </w:p>
    <w:p w14:paraId="2A9902EC" w14:textId="77777777" w:rsidR="006414A4" w:rsidRDefault="006414A4" w:rsidP="006414A4">
      <w:pPr>
        <w:rPr>
          <w:rFonts w:cs="Arial"/>
        </w:rPr>
      </w:pPr>
    </w:p>
    <w:p w14:paraId="734FF58C" w14:textId="77777777" w:rsidR="00B606E6" w:rsidRDefault="005D7E78" w:rsidP="00B606E6">
      <w:pPr>
        <w:keepNext/>
      </w:pPr>
      <w:r>
        <w:rPr>
          <w:rFonts w:cs="Arial"/>
          <w:noProof/>
        </w:rPr>
        <w:drawing>
          <wp:inline distT="0" distB="0" distL="0" distR="0" wp14:anchorId="5E8F70A9" wp14:editId="1AC29A60">
            <wp:extent cx="2602524" cy="2052276"/>
            <wp:effectExtent l="0" t="0" r="127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206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1E908" w14:textId="6F12A757" w:rsidR="006414A4" w:rsidRDefault="00B606E6" w:rsidP="00B606E6">
      <w:pPr>
        <w:pStyle w:val="Caption"/>
        <w:rPr>
          <w:rFonts w:cs="Arial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13</w:t>
      </w:r>
      <w:r>
        <w:fldChar w:fldCharType="end"/>
      </w:r>
      <w:r>
        <w:t xml:space="preserve"> Toddler leaning on pillow</w:t>
      </w:r>
    </w:p>
    <w:p w14:paraId="0925B4D2" w14:textId="77777777" w:rsidR="006414A4" w:rsidRDefault="006414A4" w:rsidP="006414A4">
      <w:pPr>
        <w:rPr>
          <w:rFonts w:cs="Arial"/>
        </w:rPr>
      </w:pPr>
    </w:p>
    <w:p w14:paraId="069698C3" w14:textId="77777777" w:rsidR="006414A4" w:rsidRPr="002469DA" w:rsidRDefault="006414A4" w:rsidP="00755D2B">
      <w:pPr>
        <w:pStyle w:val="LetterheadLevel1"/>
      </w:pPr>
      <w:r w:rsidRPr="002469DA">
        <w:t>The Closing</w:t>
      </w:r>
    </w:p>
    <w:p w14:paraId="5A6F145B" w14:textId="06524E05" w:rsidR="006414A4" w:rsidRPr="002469DA" w:rsidRDefault="006414A4" w:rsidP="00755D2B">
      <w:pPr>
        <w:pStyle w:val="ListBullet"/>
      </w:pPr>
      <w:r w:rsidRPr="002469DA">
        <w:t>Review what you did during the visit</w:t>
      </w:r>
    </w:p>
    <w:p w14:paraId="726CC4A4" w14:textId="1E87C4E0" w:rsidR="006414A4" w:rsidRPr="002469DA" w:rsidRDefault="006414A4" w:rsidP="00755D2B">
      <w:pPr>
        <w:pStyle w:val="ListBullet"/>
      </w:pPr>
      <w:r w:rsidRPr="002469DA">
        <w:t>Talk about what the family will work</w:t>
      </w:r>
      <w:r>
        <w:t xml:space="preserve"> </w:t>
      </w:r>
      <w:r w:rsidRPr="002469DA">
        <w:t>on</w:t>
      </w:r>
    </w:p>
    <w:p w14:paraId="51C0C2C2" w14:textId="59987B8C" w:rsidR="006414A4" w:rsidRPr="002469DA" w:rsidRDefault="006414A4" w:rsidP="00755D2B">
      <w:pPr>
        <w:pStyle w:val="ListBullet"/>
      </w:pPr>
      <w:proofErr w:type="gramStart"/>
      <w:r w:rsidRPr="002469DA">
        <w:t>Make a plan</w:t>
      </w:r>
      <w:proofErr w:type="gramEnd"/>
      <w:r w:rsidRPr="002469DA">
        <w:t xml:space="preserve"> if you’re dropping things</w:t>
      </w:r>
      <w:r>
        <w:t xml:space="preserve"> </w:t>
      </w:r>
      <w:r w:rsidRPr="002469DA">
        <w:t>off at the home</w:t>
      </w:r>
    </w:p>
    <w:p w14:paraId="6AFC7DFE" w14:textId="49C89036" w:rsidR="006414A4" w:rsidRDefault="006414A4" w:rsidP="00755D2B">
      <w:pPr>
        <w:pStyle w:val="ListBullet"/>
      </w:pPr>
      <w:r w:rsidRPr="002469DA">
        <w:t>Confirm next visit and talk about</w:t>
      </w:r>
      <w:r>
        <w:t xml:space="preserve"> </w:t>
      </w:r>
      <w:r w:rsidRPr="002469DA">
        <w:t>what you will work on so the family can</w:t>
      </w:r>
      <w:r>
        <w:t xml:space="preserve"> </w:t>
      </w:r>
      <w:r w:rsidRPr="002469DA">
        <w:t>be prepared</w:t>
      </w:r>
    </w:p>
    <w:p w14:paraId="737A5A3A" w14:textId="77777777" w:rsidR="006414A4" w:rsidRDefault="006414A4" w:rsidP="006414A4">
      <w:pPr>
        <w:rPr>
          <w:rFonts w:cs="Arial"/>
        </w:rPr>
      </w:pPr>
    </w:p>
    <w:p w14:paraId="697D9749" w14:textId="77777777" w:rsidR="00B606E6" w:rsidRDefault="00B606E6" w:rsidP="00B606E6">
      <w:pPr>
        <w:keepNext/>
      </w:pPr>
      <w:r>
        <w:rPr>
          <w:rFonts w:cs="Arial"/>
          <w:noProof/>
        </w:rPr>
        <w:drawing>
          <wp:inline distT="0" distB="0" distL="0" distR="0" wp14:anchorId="741DDFB3" wp14:editId="0B02401F">
            <wp:extent cx="2734408" cy="2153443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8254" cy="218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6512" w14:textId="6E616D91" w:rsidR="006414A4" w:rsidRDefault="00B606E6" w:rsidP="00B606E6">
      <w:pPr>
        <w:pStyle w:val="Caption"/>
        <w:rPr>
          <w:rFonts w:cs="Arial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14</w:t>
      </w:r>
      <w:r>
        <w:fldChar w:fldCharType="end"/>
      </w:r>
      <w:r>
        <w:t xml:space="preserve"> Toddler smiling at camera holding a green toy</w:t>
      </w:r>
    </w:p>
    <w:p w14:paraId="50064312" w14:textId="77777777" w:rsidR="006414A4" w:rsidRDefault="006414A4" w:rsidP="006414A4">
      <w:pPr>
        <w:rPr>
          <w:rFonts w:cs="Arial"/>
        </w:rPr>
      </w:pPr>
    </w:p>
    <w:p w14:paraId="1B47FA15" w14:textId="77777777" w:rsidR="006414A4" w:rsidRPr="002469DA" w:rsidRDefault="006414A4" w:rsidP="00755D2B">
      <w:pPr>
        <w:pStyle w:val="LetterheadLevel1"/>
      </w:pPr>
      <w:r w:rsidRPr="002469DA">
        <w:lastRenderedPageBreak/>
        <w:t>YOU CAN CONTACT US:</w:t>
      </w:r>
    </w:p>
    <w:p w14:paraId="3351CABA" w14:textId="099DDB45" w:rsidR="006414A4" w:rsidRPr="002469DA" w:rsidRDefault="004978A7" w:rsidP="00755D2B">
      <w:pPr>
        <w:pStyle w:val="ListBullet"/>
      </w:pPr>
      <w:hyperlink r:id="rId24" w:history="1">
        <w:r w:rsidR="006414A4" w:rsidRPr="00755D2B">
          <w:rPr>
            <w:rStyle w:val="Hyperlink"/>
          </w:rPr>
          <w:t>karenbo@usdb.org</w:t>
        </w:r>
      </w:hyperlink>
    </w:p>
    <w:p w14:paraId="63DB05E7" w14:textId="6E97D797" w:rsidR="006414A4" w:rsidRPr="002469DA" w:rsidRDefault="004978A7" w:rsidP="00755D2B">
      <w:pPr>
        <w:pStyle w:val="ListBullet"/>
      </w:pPr>
      <w:hyperlink r:id="rId25" w:history="1">
        <w:r w:rsidR="006414A4" w:rsidRPr="00755D2B">
          <w:rPr>
            <w:rStyle w:val="Hyperlink"/>
          </w:rPr>
          <w:t>nanap@usdb.org</w:t>
        </w:r>
      </w:hyperlink>
    </w:p>
    <w:p w14:paraId="647E61EE" w14:textId="125E41F2" w:rsidR="006414A4" w:rsidRPr="002469DA" w:rsidRDefault="004978A7" w:rsidP="00755D2B">
      <w:pPr>
        <w:pStyle w:val="ListBullet"/>
      </w:pPr>
      <w:hyperlink r:id="rId26" w:history="1">
        <w:r w:rsidR="006414A4" w:rsidRPr="00755D2B">
          <w:rPr>
            <w:rStyle w:val="Hyperlink"/>
          </w:rPr>
          <w:t>margaretc@usdb.org</w:t>
        </w:r>
      </w:hyperlink>
    </w:p>
    <w:p w14:paraId="5F7FE0B1" w14:textId="41851287" w:rsidR="006414A4" w:rsidRPr="002469DA" w:rsidRDefault="004978A7" w:rsidP="00755D2B">
      <w:pPr>
        <w:pStyle w:val="ListBullet"/>
      </w:pPr>
      <w:hyperlink r:id="rId27" w:history="1">
        <w:r w:rsidR="006414A4" w:rsidRPr="00755D2B">
          <w:rPr>
            <w:rStyle w:val="Hyperlink"/>
          </w:rPr>
          <w:t>pamelac@usdb.org</w:t>
        </w:r>
      </w:hyperlink>
    </w:p>
    <w:p w14:paraId="47DBE275" w14:textId="682B707E" w:rsidR="006414A4" w:rsidRDefault="004978A7" w:rsidP="00755D2B">
      <w:pPr>
        <w:pStyle w:val="ListBullet"/>
      </w:pPr>
      <w:hyperlink r:id="rId28" w:history="1">
        <w:r w:rsidR="00755D2B" w:rsidRPr="00DD3F51">
          <w:rPr>
            <w:rStyle w:val="Hyperlink"/>
          </w:rPr>
          <w:t>jamieb@usdb.org</w:t>
        </w:r>
      </w:hyperlink>
    </w:p>
    <w:p w14:paraId="598B7B84" w14:textId="77777777" w:rsidR="006414A4" w:rsidRDefault="006414A4" w:rsidP="006414A4">
      <w:pPr>
        <w:rPr>
          <w:rFonts w:cs="Arial"/>
        </w:rPr>
      </w:pPr>
    </w:p>
    <w:p w14:paraId="570E6F10" w14:textId="77777777" w:rsidR="006414A4" w:rsidRPr="002469DA" w:rsidRDefault="006414A4" w:rsidP="00755D2B">
      <w:pPr>
        <w:pStyle w:val="LetterheadLevel1"/>
      </w:pPr>
      <w:r w:rsidRPr="002469DA">
        <w:t>Credits</w:t>
      </w:r>
    </w:p>
    <w:p w14:paraId="0852F97D" w14:textId="7ED0202C" w:rsidR="006414A4" w:rsidRPr="002469DA" w:rsidRDefault="006414A4" w:rsidP="00755D2B">
      <w:pPr>
        <w:pStyle w:val="ListBullet"/>
      </w:pPr>
      <w:r w:rsidRPr="002469DA">
        <w:t>Special thanks to all the people who made and released</w:t>
      </w:r>
      <w:r w:rsidR="00755D2B">
        <w:t xml:space="preserve"> </w:t>
      </w:r>
      <w:r w:rsidRPr="002469DA">
        <w:t>these awesome resources for free:</w:t>
      </w:r>
    </w:p>
    <w:p w14:paraId="7239D280" w14:textId="731337E0" w:rsidR="006414A4" w:rsidRPr="002469DA" w:rsidRDefault="006414A4" w:rsidP="00755D2B">
      <w:pPr>
        <w:pStyle w:val="ListBullet3"/>
      </w:pPr>
      <w:r w:rsidRPr="002469DA">
        <w:t xml:space="preserve">Presentation template by </w:t>
      </w:r>
      <w:proofErr w:type="spellStart"/>
      <w:r w:rsidRPr="002469DA">
        <w:t>SlidesCarnival</w:t>
      </w:r>
      <w:proofErr w:type="spellEnd"/>
    </w:p>
    <w:p w14:paraId="2F4D6B24" w14:textId="415ACFB9" w:rsidR="006414A4" w:rsidRPr="002469DA" w:rsidRDefault="006414A4" w:rsidP="00755D2B">
      <w:pPr>
        <w:pStyle w:val="ListBullet3"/>
      </w:pPr>
      <w:r w:rsidRPr="002469DA">
        <w:t xml:space="preserve">Photographs by </w:t>
      </w:r>
      <w:proofErr w:type="spellStart"/>
      <w:r w:rsidRPr="002469DA">
        <w:t>Unsplash</w:t>
      </w:r>
      <w:proofErr w:type="spellEnd"/>
    </w:p>
    <w:p w14:paraId="48141A9F" w14:textId="77777777" w:rsidR="006414A4" w:rsidRDefault="006414A4" w:rsidP="006414A4">
      <w:pPr>
        <w:rPr>
          <w:rFonts w:cs="Arial"/>
        </w:rPr>
      </w:pPr>
    </w:p>
    <w:p w14:paraId="6DF4C9CC" w14:textId="2366FF79" w:rsidR="001267B6" w:rsidRDefault="001267B6" w:rsidP="00B606E6">
      <w:pPr>
        <w:pStyle w:val="LetterheadLevel1"/>
      </w:pPr>
      <w:r>
        <w:t>Additional Resources</w:t>
      </w:r>
    </w:p>
    <w:p w14:paraId="416392F5" w14:textId="169C3FEA" w:rsidR="001267B6" w:rsidRDefault="001267B6" w:rsidP="001267B6">
      <w:pPr>
        <w:pStyle w:val="ListBullet"/>
      </w:pPr>
      <w:hyperlink r:id="rId29" w:history="1">
        <w:r w:rsidRPr="005319A4">
          <w:rPr>
            <w:rStyle w:val="Hyperlink"/>
          </w:rPr>
          <w:t>http://www.eiexcellence.org/resources/suggested-reading/</w:t>
        </w:r>
      </w:hyperlink>
    </w:p>
    <w:p w14:paraId="666B882B" w14:textId="2357E977" w:rsidR="001267B6" w:rsidRDefault="001267B6" w:rsidP="001267B6">
      <w:pPr>
        <w:pStyle w:val="ListBullet"/>
      </w:pPr>
      <w:hyperlink r:id="rId30" w:history="1">
        <w:r w:rsidRPr="005319A4">
          <w:rPr>
            <w:rStyle w:val="Hyperlink"/>
          </w:rPr>
          <w:t>https://leader.pubs.asha.org/doi/10.1044/leader.FTR1.23102018.46</w:t>
        </w:r>
      </w:hyperlink>
    </w:p>
    <w:p w14:paraId="5595A36A" w14:textId="45D69B54" w:rsidR="001267B6" w:rsidRDefault="001267B6" w:rsidP="001267B6">
      <w:pPr>
        <w:pStyle w:val="ListBullet"/>
      </w:pPr>
      <w:hyperlink r:id="rId31" w:history="1">
        <w:r w:rsidRPr="005319A4">
          <w:rPr>
            <w:rStyle w:val="Hyperlink"/>
          </w:rPr>
          <w:t>https://www.ncbi.nlm.nih.gov/pmc/articles/PMC7020349/#:~:text=Parent%20coaching%20in%20early%20childhood,activities%20%5B6%E2%80%938%5D</w:t>
        </w:r>
      </w:hyperlink>
    </w:p>
    <w:p w14:paraId="6D91B2AE" w14:textId="1C243270" w:rsidR="001267B6" w:rsidRDefault="001267B6" w:rsidP="001267B6">
      <w:pPr>
        <w:pStyle w:val="ListBullet"/>
      </w:pPr>
      <w:hyperlink r:id="rId32" w:history="1">
        <w:r w:rsidRPr="005319A4">
          <w:rPr>
            <w:rStyle w:val="Hyperlink"/>
          </w:rPr>
          <w:t>https://veipd.org/main/pdf/guidance_fac_reflect.pdf</w:t>
        </w:r>
      </w:hyperlink>
    </w:p>
    <w:p w14:paraId="20766677" w14:textId="259E06DC" w:rsidR="001267B6" w:rsidRDefault="001267B6" w:rsidP="001267B6">
      <w:pPr>
        <w:pStyle w:val="ListBullet"/>
      </w:pPr>
      <w:hyperlink r:id="rId33" w:history="1">
        <w:r w:rsidRPr="005319A4">
          <w:rPr>
            <w:rStyle w:val="Hyperlink"/>
          </w:rPr>
          <w:t>https://ectacenter.org/~calls/2017/learninglab-supporting.asp</w:t>
        </w:r>
      </w:hyperlink>
      <w:bookmarkStart w:id="0" w:name="_GoBack"/>
      <w:bookmarkEnd w:id="0"/>
    </w:p>
    <w:p w14:paraId="7814C760" w14:textId="77777777" w:rsidR="001267B6" w:rsidRDefault="001267B6" w:rsidP="001267B6">
      <w:pPr>
        <w:pStyle w:val="ListBullet"/>
        <w:numPr>
          <w:ilvl w:val="0"/>
          <w:numId w:val="0"/>
        </w:numPr>
        <w:ind w:left="360"/>
      </w:pPr>
    </w:p>
    <w:p w14:paraId="43EF0F84" w14:textId="5EC4F8F2" w:rsidR="001267B6" w:rsidRPr="00B606E6" w:rsidRDefault="006414A4" w:rsidP="00B606E6">
      <w:pPr>
        <w:pStyle w:val="LetterheadLevel1"/>
      </w:pPr>
      <w:r w:rsidRPr="00B606E6">
        <w:t>THANK YOU!</w:t>
      </w:r>
    </w:p>
    <w:sectPr w:rsidR="001267B6" w:rsidRPr="00B606E6" w:rsidSect="007008D6">
      <w:footerReference w:type="default" r:id="rId34"/>
      <w:pgSz w:w="12240" w:h="15840"/>
      <w:pgMar w:top="1008" w:right="1008" w:bottom="1008" w:left="1008" w:header="720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65BD4E" w14:textId="77777777" w:rsidR="004978A7" w:rsidRDefault="004978A7" w:rsidP="00DC6839">
      <w:r>
        <w:separator/>
      </w:r>
    </w:p>
  </w:endnote>
  <w:endnote w:type="continuationSeparator" w:id="0">
    <w:p w14:paraId="11C1160B" w14:textId="77777777" w:rsidR="004978A7" w:rsidRDefault="004978A7" w:rsidP="00DC6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Yu Gothic UI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B51EF" w14:textId="796A6C43" w:rsidR="00290B9D" w:rsidRDefault="00290B9D" w:rsidP="00DC6839">
    <w:pPr>
      <w:pStyle w:val="Footer"/>
      <w:jc w:val="both"/>
    </w:pPr>
    <w:r>
      <w:t xml:space="preserve"> </w:t>
    </w:r>
    <w:r w:rsidR="00B606E6" w:rsidRPr="00384643">
      <w:t>Early Intervention 101:</w:t>
    </w:r>
    <w:r w:rsidR="00B606E6">
      <w:t xml:space="preserve"> </w:t>
    </w:r>
    <w:r w:rsidR="00B606E6" w:rsidRPr="00384643">
      <w:t>A Virtual Reality</w:t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8D0072">
      <w:rPr>
        <w:noProof/>
      </w:rPr>
      <w:t>4</w:t>
    </w:r>
    <w:r>
      <w:rPr>
        <w:noProof/>
      </w:rPr>
      <w:fldChar w:fldCharType="end"/>
    </w:r>
  </w:p>
  <w:p w14:paraId="2E1320E1" w14:textId="77777777" w:rsidR="00290B9D" w:rsidRDefault="00290B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DB1F81" w14:textId="77777777" w:rsidR="004978A7" w:rsidRDefault="004978A7" w:rsidP="00DC6839">
      <w:r>
        <w:separator/>
      </w:r>
    </w:p>
  </w:footnote>
  <w:footnote w:type="continuationSeparator" w:id="0">
    <w:p w14:paraId="7BE1DB5A" w14:textId="77777777" w:rsidR="004978A7" w:rsidRDefault="004978A7" w:rsidP="00DC68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848D6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703DB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325D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73C487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9C76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156705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016244A"/>
    <w:lvl w:ilvl="0">
      <w:start w:val="1"/>
      <w:numFmt w:val="bullet"/>
      <w:pStyle w:val="ListBullet3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FFFFFF88"/>
    <w:multiLevelType w:val="singleLevel"/>
    <w:tmpl w:val="A554F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6E02AF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77798C"/>
    <w:multiLevelType w:val="hybridMultilevel"/>
    <w:tmpl w:val="91665874"/>
    <w:lvl w:ilvl="0" w:tplc="EFB0E1A6">
      <w:start w:val="1"/>
      <w:numFmt w:val="bullet"/>
      <w:pStyle w:val="ListBullet2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FA95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C271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02C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3A7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B0E1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D640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A810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2A3C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02FC3921"/>
    <w:multiLevelType w:val="hybridMultilevel"/>
    <w:tmpl w:val="ED929202"/>
    <w:lvl w:ilvl="0" w:tplc="BDA4E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2BC0EC2A">
      <w:start w:val="30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A16C51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703E91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1AEE9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F8EC1A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21BEB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DD2EC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6A98D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1" w15:restartNumberingAfterBreak="0">
    <w:nsid w:val="03A333BB"/>
    <w:multiLevelType w:val="hybridMultilevel"/>
    <w:tmpl w:val="A52058F6"/>
    <w:lvl w:ilvl="0" w:tplc="689A60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4A86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8AB5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486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C82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54DC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4280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D80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E42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077E134D"/>
    <w:multiLevelType w:val="hybridMultilevel"/>
    <w:tmpl w:val="24D0C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F94181"/>
    <w:multiLevelType w:val="hybridMultilevel"/>
    <w:tmpl w:val="45E262A6"/>
    <w:lvl w:ilvl="0" w:tplc="D44E3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8C5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D83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58B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22A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E086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3849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026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AEB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146C3987"/>
    <w:multiLevelType w:val="hybridMultilevel"/>
    <w:tmpl w:val="59FA2DA0"/>
    <w:lvl w:ilvl="0" w:tplc="D94269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8226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E21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A62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7034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B8A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504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72C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A060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146F2168"/>
    <w:multiLevelType w:val="hybridMultilevel"/>
    <w:tmpl w:val="9622FD3C"/>
    <w:lvl w:ilvl="0" w:tplc="7FFAF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6660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423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F44A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485A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AC2F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86B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886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2895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14FC47B2"/>
    <w:multiLevelType w:val="hybridMultilevel"/>
    <w:tmpl w:val="690C52BE"/>
    <w:lvl w:ilvl="0" w:tplc="C7BCED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FA28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005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A06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5EAC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160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AA6C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1C3A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802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15D66077"/>
    <w:multiLevelType w:val="hybridMultilevel"/>
    <w:tmpl w:val="0E0AD6AA"/>
    <w:lvl w:ilvl="0" w:tplc="B0902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309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EC1B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2C0B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3E4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96E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D85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62DB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D4C1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1708477E"/>
    <w:multiLevelType w:val="hybridMultilevel"/>
    <w:tmpl w:val="BBBED8D8"/>
    <w:lvl w:ilvl="0" w:tplc="8B18A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0471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529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66A9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E2A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02A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367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683B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D84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17AC5AE6"/>
    <w:multiLevelType w:val="hybridMultilevel"/>
    <w:tmpl w:val="EEE43038"/>
    <w:lvl w:ilvl="0" w:tplc="2926E1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D09A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903D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A06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F433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B6F7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368A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363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54A1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18D01773"/>
    <w:multiLevelType w:val="hybridMultilevel"/>
    <w:tmpl w:val="E6586148"/>
    <w:lvl w:ilvl="0" w:tplc="984C3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282D22"/>
    <w:multiLevelType w:val="hybridMultilevel"/>
    <w:tmpl w:val="37F4D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8D5E06"/>
    <w:multiLevelType w:val="hybridMultilevel"/>
    <w:tmpl w:val="C2085E42"/>
    <w:lvl w:ilvl="0" w:tplc="A5123C8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C2F14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B451D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60397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A65CD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E83AD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D81BD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F090E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B63F9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1DD64C00"/>
    <w:multiLevelType w:val="hybridMultilevel"/>
    <w:tmpl w:val="EDB6F1E4"/>
    <w:lvl w:ilvl="0" w:tplc="74C8B254">
      <w:start w:val="1"/>
      <w:numFmt w:val="upperLetter"/>
      <w:pStyle w:val="List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5084E03"/>
    <w:multiLevelType w:val="hybridMultilevel"/>
    <w:tmpl w:val="31CCE22C"/>
    <w:lvl w:ilvl="0" w:tplc="320679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92AA12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C5E43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0D9445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D62839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2D20B3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8AD0F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B9E07A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DD500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5" w15:restartNumberingAfterBreak="0">
    <w:nsid w:val="2C296D78"/>
    <w:multiLevelType w:val="hybridMultilevel"/>
    <w:tmpl w:val="BB6E0A46"/>
    <w:lvl w:ilvl="0" w:tplc="7A92CC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D9FAF530">
      <w:start w:val="21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F8764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B358E8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47AC0C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E1564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8390A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FB58F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79AEA6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6" w15:restartNumberingAfterBreak="0">
    <w:nsid w:val="2EB511D9"/>
    <w:multiLevelType w:val="hybridMultilevel"/>
    <w:tmpl w:val="C9F4454A"/>
    <w:lvl w:ilvl="0" w:tplc="9C76EA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A87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2E8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2CC5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224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D4D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9679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66B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181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2FC30838"/>
    <w:multiLevelType w:val="hybridMultilevel"/>
    <w:tmpl w:val="12F4780C"/>
    <w:lvl w:ilvl="0" w:tplc="F42CE4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46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F225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0865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F2C7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2E0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EA5F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98B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F0A0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3351705B"/>
    <w:multiLevelType w:val="hybridMultilevel"/>
    <w:tmpl w:val="379A9FAE"/>
    <w:lvl w:ilvl="0" w:tplc="87985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78E0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765C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4A1F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A65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F2B1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0A46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FA6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F6F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35467C1E"/>
    <w:multiLevelType w:val="hybridMultilevel"/>
    <w:tmpl w:val="B12EB90C"/>
    <w:lvl w:ilvl="0" w:tplc="96001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2E7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58E9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6CA5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301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12D1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08A2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D880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8658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38E14E77"/>
    <w:multiLevelType w:val="hybridMultilevel"/>
    <w:tmpl w:val="EFF65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A715AB"/>
    <w:multiLevelType w:val="hybridMultilevel"/>
    <w:tmpl w:val="0CD23724"/>
    <w:lvl w:ilvl="0" w:tplc="EFD68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CD304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CC8E1F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3490D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71FC3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E87C5B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F8125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0F28F8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E5CE90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2" w15:restartNumberingAfterBreak="0">
    <w:nsid w:val="3FB422FE"/>
    <w:multiLevelType w:val="hybridMultilevel"/>
    <w:tmpl w:val="3BE083DA"/>
    <w:lvl w:ilvl="0" w:tplc="CEA675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1AF49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501F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3420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D483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8A5A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8E7C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983FA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0693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310D2F"/>
    <w:multiLevelType w:val="hybridMultilevel"/>
    <w:tmpl w:val="C9F42E6C"/>
    <w:lvl w:ilvl="0" w:tplc="3FEEE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62BD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12EE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44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E6D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92C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C8F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4EA9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804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472D4636"/>
    <w:multiLevelType w:val="hybridMultilevel"/>
    <w:tmpl w:val="9216CBD4"/>
    <w:lvl w:ilvl="0" w:tplc="139A7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1D7A3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2F02B3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023E7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1D546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BD6ED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849CE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8C088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4656C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5" w15:restartNumberingAfterBreak="0">
    <w:nsid w:val="54591C40"/>
    <w:multiLevelType w:val="hybridMultilevel"/>
    <w:tmpl w:val="CDD28CD0"/>
    <w:lvl w:ilvl="0" w:tplc="6CA8F9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EC7BA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3AD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ACD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2492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6E52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586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56D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825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5E7539E"/>
    <w:multiLevelType w:val="hybridMultilevel"/>
    <w:tmpl w:val="41CA40B6"/>
    <w:lvl w:ilvl="0" w:tplc="E71CCF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C924EA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557E2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D1F06E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C57CB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EDD81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EB3849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527CBB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8D6029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7" w15:restartNumberingAfterBreak="0">
    <w:nsid w:val="56454E48"/>
    <w:multiLevelType w:val="hybridMultilevel"/>
    <w:tmpl w:val="BAF60060"/>
    <w:lvl w:ilvl="0" w:tplc="C3EE0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E228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9E8A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EC5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F0A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C02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C095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9201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72AE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58992B00"/>
    <w:multiLevelType w:val="hybridMultilevel"/>
    <w:tmpl w:val="A32C4136"/>
    <w:lvl w:ilvl="0" w:tplc="1BB41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782B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789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86A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7884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D8D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EFB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B24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3887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5DA1255B"/>
    <w:multiLevelType w:val="hybridMultilevel"/>
    <w:tmpl w:val="BDFE456C"/>
    <w:lvl w:ilvl="0" w:tplc="C8D894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E8A1E0">
      <w:start w:val="58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8E9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F488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1C5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0CE6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BE5F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FE58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64C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5DAA19C5"/>
    <w:multiLevelType w:val="hybridMultilevel"/>
    <w:tmpl w:val="91C0DFF2"/>
    <w:lvl w:ilvl="0" w:tplc="0A4A1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AD1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FA6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DEC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DA4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9E9B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CAB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3E58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FC63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B1F6296"/>
    <w:multiLevelType w:val="hybridMultilevel"/>
    <w:tmpl w:val="B35203B2"/>
    <w:lvl w:ilvl="0" w:tplc="299E0C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561CE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7486A0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637AB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514646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CC16F5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20CA6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1444F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0A42E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42" w15:restartNumberingAfterBreak="0">
    <w:nsid w:val="70FB26CD"/>
    <w:multiLevelType w:val="hybridMultilevel"/>
    <w:tmpl w:val="67D84DB2"/>
    <w:lvl w:ilvl="0" w:tplc="FBC8D5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02248C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188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122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202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067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560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9CB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9E07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3375665"/>
    <w:multiLevelType w:val="hybridMultilevel"/>
    <w:tmpl w:val="58D8C5CE"/>
    <w:lvl w:ilvl="0" w:tplc="16D670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425D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AC36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5E9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4613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90F0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7C5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145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BE4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59E7756"/>
    <w:multiLevelType w:val="hybridMultilevel"/>
    <w:tmpl w:val="EF38E3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AAF4C1D"/>
    <w:multiLevelType w:val="hybridMultilevel"/>
    <w:tmpl w:val="8C4851C0"/>
    <w:lvl w:ilvl="0" w:tplc="B3323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422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EC6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6C2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30F1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9E9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C0F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52F2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3442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7AE90AC3"/>
    <w:multiLevelType w:val="hybridMultilevel"/>
    <w:tmpl w:val="FA949350"/>
    <w:lvl w:ilvl="0" w:tplc="0B5E5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5FB639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0832D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D1704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6CB0F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20EED6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EEAAA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745A18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36AAA3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47" w15:restartNumberingAfterBreak="0">
    <w:nsid w:val="7BDC75EF"/>
    <w:multiLevelType w:val="hybridMultilevel"/>
    <w:tmpl w:val="54D4B156"/>
    <w:lvl w:ilvl="0" w:tplc="E52A03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9E89F2">
      <w:start w:val="58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DEE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249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9EF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CAA8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EA3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00E5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78C7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23"/>
  </w:num>
  <w:num w:numId="4">
    <w:abstractNumId w:val="6"/>
  </w:num>
  <w:num w:numId="5">
    <w:abstractNumId w:val="21"/>
  </w:num>
  <w:num w:numId="6">
    <w:abstractNumId w:val="12"/>
  </w:num>
  <w:num w:numId="7">
    <w:abstractNumId w:val="9"/>
  </w:num>
  <w:num w:numId="8">
    <w:abstractNumId w:val="8"/>
  </w:num>
  <w:num w:numId="9">
    <w:abstractNumId w:val="32"/>
  </w:num>
  <w:num w:numId="10">
    <w:abstractNumId w:val="26"/>
  </w:num>
  <w:num w:numId="11">
    <w:abstractNumId w:val="17"/>
  </w:num>
  <w:num w:numId="12">
    <w:abstractNumId w:val="19"/>
  </w:num>
  <w:num w:numId="13">
    <w:abstractNumId w:val="42"/>
  </w:num>
  <w:num w:numId="14">
    <w:abstractNumId w:val="38"/>
  </w:num>
  <w:num w:numId="15">
    <w:abstractNumId w:val="5"/>
  </w:num>
  <w:num w:numId="16">
    <w:abstractNumId w:val="4"/>
  </w:num>
  <w:num w:numId="17">
    <w:abstractNumId w:val="7"/>
  </w:num>
  <w:num w:numId="18">
    <w:abstractNumId w:val="1"/>
  </w:num>
  <w:num w:numId="19">
    <w:abstractNumId w:val="0"/>
  </w:num>
  <w:num w:numId="20">
    <w:abstractNumId w:val="44"/>
  </w:num>
  <w:num w:numId="21">
    <w:abstractNumId w:val="20"/>
  </w:num>
  <w:num w:numId="22">
    <w:abstractNumId w:val="16"/>
  </w:num>
  <w:num w:numId="23">
    <w:abstractNumId w:val="10"/>
  </w:num>
  <w:num w:numId="24">
    <w:abstractNumId w:val="24"/>
  </w:num>
  <w:num w:numId="25">
    <w:abstractNumId w:val="36"/>
  </w:num>
  <w:num w:numId="26">
    <w:abstractNumId w:val="30"/>
  </w:num>
  <w:num w:numId="27">
    <w:abstractNumId w:val="31"/>
  </w:num>
  <w:num w:numId="28">
    <w:abstractNumId w:val="41"/>
  </w:num>
  <w:num w:numId="29">
    <w:abstractNumId w:val="25"/>
  </w:num>
  <w:num w:numId="30">
    <w:abstractNumId w:val="34"/>
  </w:num>
  <w:num w:numId="31">
    <w:abstractNumId w:val="28"/>
  </w:num>
  <w:num w:numId="32">
    <w:abstractNumId w:val="46"/>
  </w:num>
  <w:num w:numId="33">
    <w:abstractNumId w:val="45"/>
  </w:num>
  <w:num w:numId="34">
    <w:abstractNumId w:val="29"/>
  </w:num>
  <w:num w:numId="35">
    <w:abstractNumId w:val="13"/>
  </w:num>
  <w:num w:numId="36">
    <w:abstractNumId w:val="14"/>
  </w:num>
  <w:num w:numId="37">
    <w:abstractNumId w:val="33"/>
  </w:num>
  <w:num w:numId="38">
    <w:abstractNumId w:val="18"/>
  </w:num>
  <w:num w:numId="39">
    <w:abstractNumId w:val="15"/>
  </w:num>
  <w:num w:numId="40">
    <w:abstractNumId w:val="37"/>
  </w:num>
  <w:num w:numId="41">
    <w:abstractNumId w:val="27"/>
  </w:num>
  <w:num w:numId="42">
    <w:abstractNumId w:val="35"/>
  </w:num>
  <w:num w:numId="43">
    <w:abstractNumId w:val="11"/>
  </w:num>
  <w:num w:numId="44">
    <w:abstractNumId w:val="39"/>
  </w:num>
  <w:num w:numId="45">
    <w:abstractNumId w:val="40"/>
  </w:num>
  <w:num w:numId="46">
    <w:abstractNumId w:val="47"/>
  </w:num>
  <w:num w:numId="47">
    <w:abstractNumId w:val="22"/>
  </w:num>
  <w:num w:numId="48">
    <w:abstractNumId w:val="4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embedSystem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07A"/>
    <w:rsid w:val="00001F87"/>
    <w:rsid w:val="00011F27"/>
    <w:rsid w:val="00024735"/>
    <w:rsid w:val="000257AA"/>
    <w:rsid w:val="00031EBB"/>
    <w:rsid w:val="000476AE"/>
    <w:rsid w:val="00072308"/>
    <w:rsid w:val="00076739"/>
    <w:rsid w:val="00091179"/>
    <w:rsid w:val="00095EE8"/>
    <w:rsid w:val="000A46D9"/>
    <w:rsid w:val="000C4023"/>
    <w:rsid w:val="000D1226"/>
    <w:rsid w:val="000D631B"/>
    <w:rsid w:val="000E64A7"/>
    <w:rsid w:val="00100ACB"/>
    <w:rsid w:val="0010442B"/>
    <w:rsid w:val="00126054"/>
    <w:rsid w:val="001267B6"/>
    <w:rsid w:val="00131B8C"/>
    <w:rsid w:val="00137201"/>
    <w:rsid w:val="00141AAC"/>
    <w:rsid w:val="00141E65"/>
    <w:rsid w:val="00143CD2"/>
    <w:rsid w:val="00150187"/>
    <w:rsid w:val="00151A93"/>
    <w:rsid w:val="001755EE"/>
    <w:rsid w:val="00180B32"/>
    <w:rsid w:val="00192F75"/>
    <w:rsid w:val="001A22B7"/>
    <w:rsid w:val="001B0116"/>
    <w:rsid w:val="001B29D6"/>
    <w:rsid w:val="001B6731"/>
    <w:rsid w:val="001C2A69"/>
    <w:rsid w:val="001D46E6"/>
    <w:rsid w:val="001E3492"/>
    <w:rsid w:val="001F1A20"/>
    <w:rsid w:val="001F445B"/>
    <w:rsid w:val="002043F2"/>
    <w:rsid w:val="002163E7"/>
    <w:rsid w:val="00224604"/>
    <w:rsid w:val="00234EE7"/>
    <w:rsid w:val="002353D9"/>
    <w:rsid w:val="00237FA8"/>
    <w:rsid w:val="00246F49"/>
    <w:rsid w:val="0027380A"/>
    <w:rsid w:val="0028512D"/>
    <w:rsid w:val="00290B9D"/>
    <w:rsid w:val="00290DD1"/>
    <w:rsid w:val="0029147E"/>
    <w:rsid w:val="0029661D"/>
    <w:rsid w:val="002B13FD"/>
    <w:rsid w:val="002B2E9A"/>
    <w:rsid w:val="002C262A"/>
    <w:rsid w:val="002C46A9"/>
    <w:rsid w:val="002D110C"/>
    <w:rsid w:val="002D2C5A"/>
    <w:rsid w:val="002F64D3"/>
    <w:rsid w:val="00305BAA"/>
    <w:rsid w:val="00310F36"/>
    <w:rsid w:val="003202E1"/>
    <w:rsid w:val="0032458D"/>
    <w:rsid w:val="00325416"/>
    <w:rsid w:val="00340118"/>
    <w:rsid w:val="00343CC7"/>
    <w:rsid w:val="00351426"/>
    <w:rsid w:val="003666A4"/>
    <w:rsid w:val="00373791"/>
    <w:rsid w:val="00383D2C"/>
    <w:rsid w:val="0038484D"/>
    <w:rsid w:val="00393F85"/>
    <w:rsid w:val="003A354B"/>
    <w:rsid w:val="003A49C1"/>
    <w:rsid w:val="003B0520"/>
    <w:rsid w:val="003E2D15"/>
    <w:rsid w:val="00403F94"/>
    <w:rsid w:val="004071F9"/>
    <w:rsid w:val="0042493B"/>
    <w:rsid w:val="00424A22"/>
    <w:rsid w:val="00443843"/>
    <w:rsid w:val="004456C4"/>
    <w:rsid w:val="004511EE"/>
    <w:rsid w:val="00460ACD"/>
    <w:rsid w:val="00463A7D"/>
    <w:rsid w:val="00464772"/>
    <w:rsid w:val="0048282E"/>
    <w:rsid w:val="00495036"/>
    <w:rsid w:val="004978A7"/>
    <w:rsid w:val="004D107D"/>
    <w:rsid w:val="004D2797"/>
    <w:rsid w:val="004D44FB"/>
    <w:rsid w:val="004E6652"/>
    <w:rsid w:val="004E792D"/>
    <w:rsid w:val="004F2C22"/>
    <w:rsid w:val="00522457"/>
    <w:rsid w:val="005225A5"/>
    <w:rsid w:val="00531F2D"/>
    <w:rsid w:val="0053353B"/>
    <w:rsid w:val="00563DE9"/>
    <w:rsid w:val="00570492"/>
    <w:rsid w:val="005720D3"/>
    <w:rsid w:val="00581655"/>
    <w:rsid w:val="005A7132"/>
    <w:rsid w:val="005B1824"/>
    <w:rsid w:val="005B658F"/>
    <w:rsid w:val="005D2C24"/>
    <w:rsid w:val="005D44D3"/>
    <w:rsid w:val="005D648C"/>
    <w:rsid w:val="005D7E78"/>
    <w:rsid w:val="005E1EE1"/>
    <w:rsid w:val="005E232F"/>
    <w:rsid w:val="005E3051"/>
    <w:rsid w:val="005E3419"/>
    <w:rsid w:val="005E49EC"/>
    <w:rsid w:val="005F3CC5"/>
    <w:rsid w:val="006272DE"/>
    <w:rsid w:val="0063047F"/>
    <w:rsid w:val="006338EF"/>
    <w:rsid w:val="006414A4"/>
    <w:rsid w:val="006458C2"/>
    <w:rsid w:val="00646B8F"/>
    <w:rsid w:val="00653C89"/>
    <w:rsid w:val="00654D0E"/>
    <w:rsid w:val="00660087"/>
    <w:rsid w:val="00660FD4"/>
    <w:rsid w:val="0066723B"/>
    <w:rsid w:val="006758EE"/>
    <w:rsid w:val="00680271"/>
    <w:rsid w:val="00683404"/>
    <w:rsid w:val="006A6D88"/>
    <w:rsid w:val="006B0289"/>
    <w:rsid w:val="006B3D57"/>
    <w:rsid w:val="006B7378"/>
    <w:rsid w:val="006C3C2D"/>
    <w:rsid w:val="006C5BDD"/>
    <w:rsid w:val="006E4810"/>
    <w:rsid w:val="006E5090"/>
    <w:rsid w:val="006F5D26"/>
    <w:rsid w:val="006F759A"/>
    <w:rsid w:val="006F75F1"/>
    <w:rsid w:val="007008D6"/>
    <w:rsid w:val="007048E3"/>
    <w:rsid w:val="00726A3E"/>
    <w:rsid w:val="007324D7"/>
    <w:rsid w:val="00745BF5"/>
    <w:rsid w:val="007528C0"/>
    <w:rsid w:val="0075464E"/>
    <w:rsid w:val="00755D2B"/>
    <w:rsid w:val="00766A83"/>
    <w:rsid w:val="007944D3"/>
    <w:rsid w:val="007A3375"/>
    <w:rsid w:val="007A3A53"/>
    <w:rsid w:val="007A4E83"/>
    <w:rsid w:val="007B3FFA"/>
    <w:rsid w:val="007C18AB"/>
    <w:rsid w:val="007C361E"/>
    <w:rsid w:val="007C700C"/>
    <w:rsid w:val="007D7E82"/>
    <w:rsid w:val="007E107A"/>
    <w:rsid w:val="007E3D12"/>
    <w:rsid w:val="007E5844"/>
    <w:rsid w:val="007E7796"/>
    <w:rsid w:val="007F0229"/>
    <w:rsid w:val="00812926"/>
    <w:rsid w:val="00831624"/>
    <w:rsid w:val="0084059E"/>
    <w:rsid w:val="00866680"/>
    <w:rsid w:val="00867D5A"/>
    <w:rsid w:val="008747E0"/>
    <w:rsid w:val="0087496B"/>
    <w:rsid w:val="00880CF4"/>
    <w:rsid w:val="008847E6"/>
    <w:rsid w:val="00891211"/>
    <w:rsid w:val="00893D35"/>
    <w:rsid w:val="008C199A"/>
    <w:rsid w:val="008C4190"/>
    <w:rsid w:val="008C69C6"/>
    <w:rsid w:val="008D0072"/>
    <w:rsid w:val="008D065C"/>
    <w:rsid w:val="008D5E40"/>
    <w:rsid w:val="008D667F"/>
    <w:rsid w:val="008D7479"/>
    <w:rsid w:val="008F1351"/>
    <w:rsid w:val="008F36CF"/>
    <w:rsid w:val="00902A7A"/>
    <w:rsid w:val="00915251"/>
    <w:rsid w:val="0092414A"/>
    <w:rsid w:val="00925AB0"/>
    <w:rsid w:val="00932448"/>
    <w:rsid w:val="0093738E"/>
    <w:rsid w:val="00956E85"/>
    <w:rsid w:val="00963DCC"/>
    <w:rsid w:val="00973CB6"/>
    <w:rsid w:val="0097564D"/>
    <w:rsid w:val="009A01A8"/>
    <w:rsid w:val="009B38C2"/>
    <w:rsid w:val="009D7B80"/>
    <w:rsid w:val="009E403C"/>
    <w:rsid w:val="009E7A45"/>
    <w:rsid w:val="009F026C"/>
    <w:rsid w:val="009F67D2"/>
    <w:rsid w:val="00A17CE2"/>
    <w:rsid w:val="00A22C39"/>
    <w:rsid w:val="00A23BC0"/>
    <w:rsid w:val="00A3098B"/>
    <w:rsid w:val="00A30E12"/>
    <w:rsid w:val="00A431BD"/>
    <w:rsid w:val="00A510E8"/>
    <w:rsid w:val="00A555A4"/>
    <w:rsid w:val="00A56432"/>
    <w:rsid w:val="00A62DC6"/>
    <w:rsid w:val="00A638D1"/>
    <w:rsid w:val="00A64A3D"/>
    <w:rsid w:val="00A66494"/>
    <w:rsid w:val="00A66CB4"/>
    <w:rsid w:val="00A6756B"/>
    <w:rsid w:val="00A735F7"/>
    <w:rsid w:val="00A8238D"/>
    <w:rsid w:val="00A85C26"/>
    <w:rsid w:val="00A915BB"/>
    <w:rsid w:val="00A93977"/>
    <w:rsid w:val="00AA1435"/>
    <w:rsid w:val="00AB46D9"/>
    <w:rsid w:val="00AB4F05"/>
    <w:rsid w:val="00AC4045"/>
    <w:rsid w:val="00AC5A0F"/>
    <w:rsid w:val="00AD5980"/>
    <w:rsid w:val="00AD7CC9"/>
    <w:rsid w:val="00AF234B"/>
    <w:rsid w:val="00B0185A"/>
    <w:rsid w:val="00B06876"/>
    <w:rsid w:val="00B06B67"/>
    <w:rsid w:val="00B108D9"/>
    <w:rsid w:val="00B135F9"/>
    <w:rsid w:val="00B27512"/>
    <w:rsid w:val="00B31CA8"/>
    <w:rsid w:val="00B46C4F"/>
    <w:rsid w:val="00B522C2"/>
    <w:rsid w:val="00B57153"/>
    <w:rsid w:val="00B57C1D"/>
    <w:rsid w:val="00B606E6"/>
    <w:rsid w:val="00B64565"/>
    <w:rsid w:val="00B70BF3"/>
    <w:rsid w:val="00B766D0"/>
    <w:rsid w:val="00B91045"/>
    <w:rsid w:val="00B933EA"/>
    <w:rsid w:val="00B9422C"/>
    <w:rsid w:val="00BA318E"/>
    <w:rsid w:val="00BA4649"/>
    <w:rsid w:val="00BB2261"/>
    <w:rsid w:val="00BB4CC5"/>
    <w:rsid w:val="00BC2123"/>
    <w:rsid w:val="00BD338E"/>
    <w:rsid w:val="00BD6EA2"/>
    <w:rsid w:val="00BE2FE8"/>
    <w:rsid w:val="00BF6B18"/>
    <w:rsid w:val="00BF7AB1"/>
    <w:rsid w:val="00C0264E"/>
    <w:rsid w:val="00C06D89"/>
    <w:rsid w:val="00C07C81"/>
    <w:rsid w:val="00C154DE"/>
    <w:rsid w:val="00C21990"/>
    <w:rsid w:val="00C258FD"/>
    <w:rsid w:val="00C33BF9"/>
    <w:rsid w:val="00C34E59"/>
    <w:rsid w:val="00C36FBD"/>
    <w:rsid w:val="00C44AD2"/>
    <w:rsid w:val="00C54CBF"/>
    <w:rsid w:val="00C72BEE"/>
    <w:rsid w:val="00C733C5"/>
    <w:rsid w:val="00C80169"/>
    <w:rsid w:val="00C96EE7"/>
    <w:rsid w:val="00CA2AF0"/>
    <w:rsid w:val="00CC0157"/>
    <w:rsid w:val="00CC10AD"/>
    <w:rsid w:val="00CC2AB5"/>
    <w:rsid w:val="00CC7CF1"/>
    <w:rsid w:val="00CD202B"/>
    <w:rsid w:val="00CE46CA"/>
    <w:rsid w:val="00CF3646"/>
    <w:rsid w:val="00CF615D"/>
    <w:rsid w:val="00D036B1"/>
    <w:rsid w:val="00D13790"/>
    <w:rsid w:val="00D32FB7"/>
    <w:rsid w:val="00D344EE"/>
    <w:rsid w:val="00D76284"/>
    <w:rsid w:val="00D87D20"/>
    <w:rsid w:val="00D91456"/>
    <w:rsid w:val="00DA1FD8"/>
    <w:rsid w:val="00DA2133"/>
    <w:rsid w:val="00DC5962"/>
    <w:rsid w:val="00DC6839"/>
    <w:rsid w:val="00DD2DC8"/>
    <w:rsid w:val="00DD5EB6"/>
    <w:rsid w:val="00DD7678"/>
    <w:rsid w:val="00DE372D"/>
    <w:rsid w:val="00DE3DE0"/>
    <w:rsid w:val="00DF0F8B"/>
    <w:rsid w:val="00E072A7"/>
    <w:rsid w:val="00E11FB2"/>
    <w:rsid w:val="00E321F7"/>
    <w:rsid w:val="00E47D2F"/>
    <w:rsid w:val="00E52069"/>
    <w:rsid w:val="00E54E5D"/>
    <w:rsid w:val="00E6087C"/>
    <w:rsid w:val="00E60BC1"/>
    <w:rsid w:val="00E70125"/>
    <w:rsid w:val="00E7133F"/>
    <w:rsid w:val="00E926B5"/>
    <w:rsid w:val="00E933EB"/>
    <w:rsid w:val="00EB1751"/>
    <w:rsid w:val="00EB3B62"/>
    <w:rsid w:val="00EB54CE"/>
    <w:rsid w:val="00EB69E5"/>
    <w:rsid w:val="00EC3D02"/>
    <w:rsid w:val="00EC666D"/>
    <w:rsid w:val="00EE0C4D"/>
    <w:rsid w:val="00EF0007"/>
    <w:rsid w:val="00EF0254"/>
    <w:rsid w:val="00EF7BCC"/>
    <w:rsid w:val="00F03927"/>
    <w:rsid w:val="00F04C1B"/>
    <w:rsid w:val="00F378EA"/>
    <w:rsid w:val="00F40337"/>
    <w:rsid w:val="00F55F7F"/>
    <w:rsid w:val="00F64451"/>
    <w:rsid w:val="00F64DD3"/>
    <w:rsid w:val="00F75E40"/>
    <w:rsid w:val="00F77C34"/>
    <w:rsid w:val="00F8116E"/>
    <w:rsid w:val="00F96B25"/>
    <w:rsid w:val="00FA03B7"/>
    <w:rsid w:val="00FA60C8"/>
    <w:rsid w:val="00FB3B3A"/>
    <w:rsid w:val="00FD7AFF"/>
    <w:rsid w:val="00FE5E5C"/>
    <w:rsid w:val="00FE69DF"/>
    <w:rsid w:val="00FF256E"/>
    <w:rsid w:val="00FF6FF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F780DF"/>
  <w15:docId w15:val="{F066E682-DFEB-44A8-8149-001B93A29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MS Mincho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212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B13FD"/>
    <w:pPr>
      <w:spacing w:before="120" w:after="120"/>
      <w:ind w:left="360"/>
      <w:outlineLvl w:val="0"/>
    </w:pPr>
    <w:rPr>
      <w:rFonts w:eastAsiaTheme="minorEastAsia" w:cs="Arial"/>
      <w:b/>
      <w:color w:val="861714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D7678"/>
    <w:pPr>
      <w:keepNext/>
      <w:spacing w:before="240" w:after="60"/>
      <w:outlineLvl w:val="1"/>
    </w:pPr>
    <w:rPr>
      <w:rFonts w:eastAsia="MS Gothic"/>
      <w:bCs/>
      <w:iCs/>
      <w:color w:val="1A3866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4F2C22"/>
    <w:pPr>
      <w:keepNext/>
      <w:spacing w:before="240" w:after="60"/>
      <w:outlineLvl w:val="2"/>
    </w:pPr>
    <w:rPr>
      <w:rFonts w:eastAsia="MS Gothic"/>
      <w:bCs/>
      <w:color w:val="000000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CF615D"/>
    <w:pPr>
      <w:keepNext/>
      <w:spacing w:after="120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"/>
    <w:qFormat/>
    <w:rsid w:val="00CF615D"/>
    <w:pPr>
      <w:spacing w:before="240" w:after="60"/>
      <w:outlineLvl w:val="4"/>
    </w:pPr>
    <w:rPr>
      <w:b/>
      <w:bCs/>
      <w:i/>
      <w:iCs/>
      <w:szCs w:val="26"/>
      <w:u w:val="singl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E107A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B13FD"/>
    <w:rPr>
      <w:rFonts w:eastAsiaTheme="minorEastAsia" w:cs="Arial"/>
      <w:b/>
      <w:color w:val="861714"/>
      <w:sz w:val="28"/>
      <w:szCs w:val="28"/>
    </w:rPr>
  </w:style>
  <w:style w:type="character" w:customStyle="1" w:styleId="Heading2Char">
    <w:name w:val="Heading 2 Char"/>
    <w:link w:val="Heading2"/>
    <w:uiPriority w:val="9"/>
    <w:rsid w:val="00DD7678"/>
    <w:rPr>
      <w:rFonts w:eastAsia="MS Gothic"/>
      <w:bCs/>
      <w:iCs/>
      <w:color w:val="1A3866"/>
      <w:sz w:val="24"/>
      <w:szCs w:val="28"/>
    </w:rPr>
  </w:style>
  <w:style w:type="paragraph" w:styleId="Title">
    <w:name w:val="Title"/>
    <w:basedOn w:val="Normal"/>
    <w:next w:val="Normal"/>
    <w:link w:val="TitleChar"/>
    <w:autoRedefine/>
    <w:qFormat/>
    <w:rsid w:val="00BD6EA2"/>
    <w:pPr>
      <w:spacing w:before="240" w:after="60"/>
      <w:jc w:val="center"/>
      <w:outlineLvl w:val="0"/>
    </w:pPr>
    <w:rPr>
      <w:rFonts w:eastAsia="MS Gothic"/>
      <w:b/>
      <w:bCs/>
      <w:color w:val="000000"/>
      <w:kern w:val="28"/>
      <w:sz w:val="32"/>
      <w:szCs w:val="32"/>
    </w:rPr>
  </w:style>
  <w:style w:type="character" w:customStyle="1" w:styleId="TitleChar">
    <w:name w:val="Title Char"/>
    <w:link w:val="Title"/>
    <w:rsid w:val="00BD6EA2"/>
    <w:rPr>
      <w:rFonts w:ascii="Arial" w:eastAsia="MS Gothic" w:hAnsi="Arial" w:cs="Times New Roman"/>
      <w:b/>
      <w:bCs/>
      <w:color w:val="000000"/>
      <w:kern w:val="28"/>
      <w:sz w:val="32"/>
      <w:szCs w:val="32"/>
    </w:rPr>
  </w:style>
  <w:style w:type="character" w:customStyle="1" w:styleId="Heading3Char">
    <w:name w:val="Heading 3 Char"/>
    <w:link w:val="Heading3"/>
    <w:uiPriority w:val="9"/>
    <w:rsid w:val="004F2C22"/>
    <w:rPr>
      <w:rFonts w:eastAsia="MS Gothic"/>
      <w:bCs/>
      <w:color w:val="000000"/>
      <w:sz w:val="24"/>
      <w:szCs w:val="26"/>
    </w:rPr>
  </w:style>
  <w:style w:type="character" w:customStyle="1" w:styleId="Heading4Char">
    <w:name w:val="Heading 4 Char"/>
    <w:link w:val="Heading4"/>
    <w:uiPriority w:val="9"/>
    <w:rsid w:val="00CF615D"/>
    <w:rPr>
      <w:b/>
      <w:bCs/>
      <w:i/>
      <w:szCs w:val="28"/>
    </w:rPr>
  </w:style>
  <w:style w:type="character" w:customStyle="1" w:styleId="Heading5Char">
    <w:name w:val="Heading 5 Char"/>
    <w:link w:val="Heading5"/>
    <w:uiPriority w:val="9"/>
    <w:rsid w:val="00CF615D"/>
    <w:rPr>
      <w:b/>
      <w:bCs/>
      <w:i/>
      <w:iCs/>
      <w:szCs w:val="26"/>
      <w:u w:val="single"/>
    </w:rPr>
  </w:style>
  <w:style w:type="paragraph" w:styleId="ListBullet2">
    <w:name w:val="List Bullet 2"/>
    <w:basedOn w:val="Normal"/>
    <w:autoRedefine/>
    <w:uiPriority w:val="99"/>
    <w:unhideWhenUsed/>
    <w:qFormat/>
    <w:rsid w:val="00531F2D"/>
    <w:pPr>
      <w:numPr>
        <w:numId w:val="7"/>
      </w:numPr>
      <w:tabs>
        <w:tab w:val="left" w:pos="1530"/>
      </w:tabs>
      <w:spacing w:before="120" w:after="120"/>
      <w:contextualSpacing/>
    </w:pPr>
    <w:rPr>
      <w:rFonts w:eastAsiaTheme="minorEastAsia" w:cs="Arial"/>
    </w:rPr>
  </w:style>
  <w:style w:type="paragraph" w:styleId="ListBullet3">
    <w:name w:val="List Bullet 3"/>
    <w:basedOn w:val="Normal"/>
    <w:autoRedefine/>
    <w:uiPriority w:val="99"/>
    <w:unhideWhenUsed/>
    <w:qFormat/>
    <w:rsid w:val="00683404"/>
    <w:pPr>
      <w:numPr>
        <w:numId w:val="4"/>
      </w:numPr>
      <w:spacing w:before="120" w:after="120"/>
      <w:contextualSpacing/>
    </w:pPr>
  </w:style>
  <w:style w:type="paragraph" w:styleId="ListNumber2">
    <w:name w:val="List Number 2"/>
    <w:basedOn w:val="Normal"/>
    <w:autoRedefine/>
    <w:uiPriority w:val="99"/>
    <w:unhideWhenUsed/>
    <w:qFormat/>
    <w:rsid w:val="00B135F9"/>
    <w:pPr>
      <w:numPr>
        <w:numId w:val="1"/>
      </w:numPr>
      <w:contextualSpacing/>
    </w:pPr>
  </w:style>
  <w:style w:type="paragraph" w:styleId="List2">
    <w:name w:val="List 2"/>
    <w:basedOn w:val="Normal"/>
    <w:autoRedefine/>
    <w:uiPriority w:val="99"/>
    <w:unhideWhenUsed/>
    <w:qFormat/>
    <w:rsid w:val="00B135F9"/>
    <w:pPr>
      <w:numPr>
        <w:numId w:val="3"/>
      </w:numPr>
      <w:contextualSpacing/>
    </w:pPr>
    <w:rPr>
      <w:caps/>
    </w:rPr>
  </w:style>
  <w:style w:type="paragraph" w:styleId="Caption">
    <w:name w:val="caption"/>
    <w:basedOn w:val="Normal"/>
    <w:next w:val="Normal"/>
    <w:autoRedefine/>
    <w:qFormat/>
    <w:rsid w:val="001B6731"/>
    <w:rPr>
      <w:bCs/>
      <w:sz w:val="18"/>
      <w:szCs w:val="20"/>
    </w:rPr>
  </w:style>
  <w:style w:type="paragraph" w:styleId="ListNumber3">
    <w:name w:val="List Number 3"/>
    <w:basedOn w:val="Normal"/>
    <w:uiPriority w:val="99"/>
    <w:unhideWhenUsed/>
    <w:rsid w:val="00B135F9"/>
    <w:pPr>
      <w:numPr>
        <w:numId w:val="2"/>
      </w:numPr>
      <w:contextualSpacing/>
    </w:pPr>
  </w:style>
  <w:style w:type="character" w:styleId="Hyperlink">
    <w:name w:val="Hyperlink"/>
    <w:uiPriority w:val="99"/>
    <w:unhideWhenUsed/>
    <w:rsid w:val="00DD2DC8"/>
    <w:rPr>
      <w:color w:val="0000FF"/>
      <w:u w:val="single"/>
    </w:rPr>
  </w:style>
  <w:style w:type="paragraph" w:customStyle="1" w:styleId="Style1">
    <w:name w:val="Style1"/>
    <w:basedOn w:val="Heading2"/>
    <w:autoRedefine/>
    <w:qFormat/>
    <w:rsid w:val="00DD2DC8"/>
    <w:rPr>
      <w:color w:val="861714"/>
    </w:rPr>
  </w:style>
  <w:style w:type="paragraph" w:customStyle="1" w:styleId="LetterheadLevel1">
    <w:name w:val="Letterhead Level 1"/>
    <w:basedOn w:val="Normal"/>
    <w:autoRedefine/>
    <w:qFormat/>
    <w:rsid w:val="00B606E6"/>
    <w:pPr>
      <w:spacing w:before="120" w:after="120"/>
    </w:pPr>
    <w:rPr>
      <w:color w:val="861714"/>
      <w:sz w:val="32"/>
      <w:szCs w:val="32"/>
    </w:rPr>
  </w:style>
  <w:style w:type="paragraph" w:customStyle="1" w:styleId="LetterheadLevel2">
    <w:name w:val="Letterhead Level 2"/>
    <w:basedOn w:val="LetterheadLevel1"/>
    <w:autoRedefine/>
    <w:qFormat/>
    <w:rsid w:val="0042493B"/>
  </w:style>
  <w:style w:type="character" w:customStyle="1" w:styleId="Heading6Char">
    <w:name w:val="Heading 6 Char"/>
    <w:link w:val="Heading6"/>
    <w:uiPriority w:val="9"/>
    <w:rsid w:val="007E107A"/>
    <w:rPr>
      <w:rFonts w:ascii="Calibri" w:eastAsia="Times New Roman" w:hAnsi="Calibri" w:cs="Times New Roman"/>
      <w:b/>
      <w:bCs/>
      <w:sz w:val="22"/>
      <w:szCs w:val="22"/>
    </w:rPr>
  </w:style>
  <w:style w:type="paragraph" w:styleId="Subtitle">
    <w:name w:val="Subtitle"/>
    <w:basedOn w:val="Normal"/>
    <w:next w:val="Normal"/>
    <w:link w:val="SubtitleChar"/>
    <w:autoRedefine/>
    <w:qFormat/>
    <w:rsid w:val="004456C4"/>
    <w:pPr>
      <w:spacing w:after="240"/>
      <w:jc w:val="center"/>
      <w:outlineLvl w:val="1"/>
    </w:pPr>
    <w:rPr>
      <w:rFonts w:eastAsia="Calibri"/>
      <w:color w:val="002060"/>
      <w:sz w:val="28"/>
    </w:rPr>
  </w:style>
  <w:style w:type="character" w:customStyle="1" w:styleId="SubtitleChar">
    <w:name w:val="Subtitle Char"/>
    <w:link w:val="Subtitle"/>
    <w:rsid w:val="004456C4"/>
    <w:rPr>
      <w:rFonts w:eastAsia="Calibri"/>
      <w:color w:val="002060"/>
      <w:sz w:val="28"/>
      <w:szCs w:val="24"/>
    </w:rPr>
  </w:style>
  <w:style w:type="paragraph" w:customStyle="1" w:styleId="DocumentHeading1">
    <w:name w:val="Document Heading 1"/>
    <w:basedOn w:val="Normal"/>
    <w:autoRedefine/>
    <w:qFormat/>
    <w:rsid w:val="000476AE"/>
    <w:pPr>
      <w:spacing w:after="240"/>
    </w:pPr>
    <w:rPr>
      <w:bCs/>
      <w:color w:val="861714"/>
      <w:sz w:val="48"/>
    </w:rPr>
  </w:style>
  <w:style w:type="paragraph" w:customStyle="1" w:styleId="DocumentHeading2">
    <w:name w:val="Document Heading 2"/>
    <w:basedOn w:val="DocumentHeading1"/>
    <w:autoRedefine/>
    <w:qFormat/>
    <w:rsid w:val="00A66494"/>
    <w:rPr>
      <w:rFonts w:cs="Arial"/>
      <w:color w:val="002060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DC68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6839"/>
  </w:style>
  <w:style w:type="paragraph" w:styleId="Footer">
    <w:name w:val="footer"/>
    <w:basedOn w:val="Normal"/>
    <w:link w:val="FooterChar"/>
    <w:uiPriority w:val="99"/>
    <w:unhideWhenUsed/>
    <w:rsid w:val="00DC68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6839"/>
  </w:style>
  <w:style w:type="table" w:styleId="TableGrid">
    <w:name w:val="Table Grid"/>
    <w:basedOn w:val="TableNormal"/>
    <w:uiPriority w:val="39"/>
    <w:rsid w:val="004249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4E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54E5D"/>
    <w:rPr>
      <w:rFonts w:ascii="Tahoma" w:hAnsi="Tahoma" w:cs="Tahoma"/>
      <w:sz w:val="16"/>
      <w:szCs w:val="16"/>
    </w:rPr>
  </w:style>
  <w:style w:type="paragraph" w:customStyle="1" w:styleId="DocumentSubTitle">
    <w:name w:val="Document SubTitle"/>
    <w:basedOn w:val="Normal"/>
    <w:autoRedefine/>
    <w:qFormat/>
    <w:rsid w:val="001A22B7"/>
    <w:pPr>
      <w:spacing w:after="240"/>
      <w:contextualSpacing/>
      <w:jc w:val="center"/>
      <w:outlineLvl w:val="0"/>
    </w:pPr>
    <w:rPr>
      <w:rFonts w:eastAsia="ヒラギノ角ゴ Pro W3"/>
      <w:sz w:val="28"/>
      <w:szCs w:val="20"/>
    </w:rPr>
  </w:style>
  <w:style w:type="paragraph" w:customStyle="1" w:styleId="DocumentTitle">
    <w:name w:val="Document Title"/>
    <w:basedOn w:val="Normal"/>
    <w:autoRedefine/>
    <w:qFormat/>
    <w:rsid w:val="001A22B7"/>
    <w:pPr>
      <w:spacing w:after="240"/>
      <w:jc w:val="center"/>
    </w:pPr>
    <w:rPr>
      <w:rFonts w:eastAsia="ヒラギノ角ゴ Pro W3"/>
      <w:b/>
      <w:sz w:val="3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4F05"/>
    <w:rPr>
      <w:color w:val="800080" w:themeColor="followedHyperlink"/>
      <w:u w:val="single"/>
    </w:rPr>
  </w:style>
  <w:style w:type="character" w:customStyle="1" w:styleId="color3">
    <w:name w:val="color_3"/>
    <w:basedOn w:val="DefaultParagraphFont"/>
    <w:rsid w:val="008747E0"/>
  </w:style>
  <w:style w:type="paragraph" w:styleId="ListParagraph">
    <w:name w:val="List Paragraph"/>
    <w:basedOn w:val="Normal"/>
    <w:uiPriority w:val="34"/>
    <w:qFormat/>
    <w:rsid w:val="00141AA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70BF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ListBullet">
    <w:name w:val="List Bullet"/>
    <w:basedOn w:val="Normal"/>
    <w:uiPriority w:val="99"/>
    <w:unhideWhenUsed/>
    <w:rsid w:val="00867D5A"/>
    <w:pPr>
      <w:numPr>
        <w:numId w:val="8"/>
      </w:numPr>
      <w:contextualSpacing/>
    </w:pPr>
  </w:style>
  <w:style w:type="paragraph" w:styleId="BodyText3">
    <w:name w:val="Body Text 3"/>
    <w:basedOn w:val="Normal"/>
    <w:link w:val="BodyText3Char"/>
    <w:uiPriority w:val="99"/>
    <w:unhideWhenUsed/>
    <w:rsid w:val="00AC5A0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C5A0F"/>
    <w:rPr>
      <w:sz w:val="16"/>
      <w:szCs w:val="16"/>
    </w:rPr>
  </w:style>
  <w:style w:type="character" w:styleId="HTMLCite">
    <w:name w:val="HTML Cite"/>
    <w:basedOn w:val="DefaultParagraphFont"/>
    <w:uiPriority w:val="99"/>
    <w:unhideWhenUsed/>
    <w:rsid w:val="00AC5A0F"/>
    <w:rPr>
      <w:i/>
      <w:iCs/>
    </w:rPr>
  </w:style>
  <w:style w:type="paragraph" w:styleId="Index6">
    <w:name w:val="index 6"/>
    <w:basedOn w:val="Normal"/>
    <w:next w:val="Normal"/>
    <w:autoRedefine/>
    <w:uiPriority w:val="99"/>
    <w:unhideWhenUsed/>
    <w:rsid w:val="00AC5A0F"/>
    <w:pPr>
      <w:ind w:left="1440" w:hanging="240"/>
    </w:pPr>
  </w:style>
  <w:style w:type="character" w:styleId="UnresolvedMention">
    <w:name w:val="Unresolved Mention"/>
    <w:basedOn w:val="DefaultParagraphFont"/>
    <w:uiPriority w:val="99"/>
    <w:semiHidden/>
    <w:unhideWhenUsed/>
    <w:rsid w:val="00DE37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6683">
          <w:marLeft w:val="504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5655">
          <w:marLeft w:val="50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6049">
          <w:marLeft w:val="50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12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534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41070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2599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4210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0448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12684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48391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20410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4903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37620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4778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7448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2138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3279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1383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2346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9823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18824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1841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4303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7493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0691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612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9849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8711">
          <w:marLeft w:val="533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3697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5856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568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5433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2086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3476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3955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3173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3018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1827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4260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9651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9077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72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4684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36376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251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1616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216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91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837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21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41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755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6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702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93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0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51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07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76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91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367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593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09651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918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7421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173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84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178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7988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807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2031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2075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9455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2840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050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2810">
          <w:marLeft w:val="533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4946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9188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689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18432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883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976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150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388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255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65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95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048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7632">
          <w:marLeft w:val="533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7430">
          <w:marLeft w:val="533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9693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95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340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090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7952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7586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021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96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30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154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3733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393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365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88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359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9710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040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8971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569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5315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5301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90087">
          <w:marLeft w:val="50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2378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64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3586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35328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2604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07140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88995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52446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777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6409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0637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6752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2523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6977">
          <w:marLeft w:val="504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0619">
          <w:marLeft w:val="504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970">
          <w:marLeft w:val="504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96">
          <w:marLeft w:val="504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2068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1493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9807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8507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184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1179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2407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2176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19093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9832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933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88606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6538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977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76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8999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6108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4697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0904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4852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7572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3731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5046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7195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7010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5564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2762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1011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8220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9721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19691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2993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500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531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872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9989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2600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49747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1685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0962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324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4931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66213">
          <w:marLeft w:val="1699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1671">
          <w:marLeft w:val="1699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0488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055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7920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3965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8055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22856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312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5157">
          <w:marLeft w:val="1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79827">
          <w:marLeft w:val="1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6049">
          <w:marLeft w:val="1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53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64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304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006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184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4106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684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61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28434">
          <w:marLeft w:val="1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8951">
          <w:marLeft w:val="1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6234">
          <w:marLeft w:val="1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33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0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86126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7307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1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40411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193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3561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06689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4827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22676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9943">
          <w:marLeft w:val="1109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3265">
          <w:marLeft w:val="1109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51547">
          <w:marLeft w:val="1109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0465">
          <w:marLeft w:val="1109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5075">
          <w:marLeft w:val="1109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2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634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0028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564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121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398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87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108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002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02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17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999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22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221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235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6066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93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512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72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722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39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229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2270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46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25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600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433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700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811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081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81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411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464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66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6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490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610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3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1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1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8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20204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8945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448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9927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1055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2053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21110">
          <w:marLeft w:val="50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30399">
          <w:marLeft w:val="105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4124">
          <w:marLeft w:val="105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4296">
          <w:marLeft w:val="105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78668">
          <w:marLeft w:val="105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56959">
          <w:marLeft w:val="50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1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1051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0072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672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27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05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813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824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573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66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801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831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587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328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0362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31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017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427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543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814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518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878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7371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8122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275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0571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31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813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53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994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2001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971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348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766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185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62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667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923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321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9838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605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347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294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2328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5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198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915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0028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328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7423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617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4746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10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00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970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427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053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483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768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135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088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067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336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77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63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380">
          <w:marLeft w:val="50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4765">
          <w:marLeft w:val="50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1083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913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3821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4007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627">
          <w:marLeft w:val="1109"/>
          <w:marRight w:val="0"/>
          <w:marTop w:val="3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5259">
          <w:marLeft w:val="1109"/>
          <w:marRight w:val="0"/>
          <w:marTop w:val="3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109">
          <w:marLeft w:val="1109"/>
          <w:marRight w:val="0"/>
          <w:marTop w:val="3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2647">
          <w:marLeft w:val="1109"/>
          <w:marRight w:val="0"/>
          <w:marTop w:val="3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3911">
          <w:marLeft w:val="1109"/>
          <w:marRight w:val="0"/>
          <w:marTop w:val="3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3897">
          <w:marLeft w:val="1109"/>
          <w:marRight w:val="0"/>
          <w:marTop w:val="3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7284">
          <w:marLeft w:val="1109"/>
          <w:marRight w:val="0"/>
          <w:marTop w:val="3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8501">
          <w:marLeft w:val="1109"/>
          <w:marRight w:val="0"/>
          <w:marTop w:val="3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45610">
          <w:marLeft w:val="533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5476">
          <w:marLeft w:val="504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5983">
          <w:marLeft w:val="50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4098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2235">
          <w:marLeft w:val="105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8141">
          <w:marLeft w:val="105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0941">
          <w:marLeft w:val="105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212">
          <w:marLeft w:val="105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937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6095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20053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2113">
          <w:marLeft w:val="504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9695">
          <w:marLeft w:val="50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7048">
          <w:marLeft w:val="50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0698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70718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4038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4711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69497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12715">
          <w:marLeft w:val="504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59006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7577">
          <w:marLeft w:val="504"/>
          <w:marRight w:val="0"/>
          <w:marTop w:val="2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5724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0212">
          <w:marLeft w:val="504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7927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21279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08062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9505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0778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1225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5706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8746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205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6910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4192">
          <w:marLeft w:val="50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9816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1739">
          <w:marLeft w:val="504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3219">
          <w:marLeft w:val="50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1508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2270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0267">
          <w:marLeft w:val="504"/>
          <w:marRight w:val="0"/>
          <w:marTop w:val="149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7329">
          <w:marLeft w:val="504"/>
          <w:marRight w:val="0"/>
          <w:marTop w:val="149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4119">
          <w:marLeft w:val="504"/>
          <w:marRight w:val="0"/>
          <w:marTop w:val="149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5996">
          <w:marLeft w:val="504"/>
          <w:marRight w:val="0"/>
          <w:marTop w:val="149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5542">
          <w:marLeft w:val="504"/>
          <w:marRight w:val="0"/>
          <w:marTop w:val="149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37815">
          <w:marLeft w:val="50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8277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62067">
          <w:marLeft w:val="110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1613">
          <w:marLeft w:val="110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9113">
          <w:marLeft w:val="110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0346">
          <w:marLeft w:val="110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79182">
          <w:marLeft w:val="110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3472">
          <w:marLeft w:val="110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0078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8403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7661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4187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78721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7239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9532">
          <w:marLeft w:val="1109"/>
          <w:marRight w:val="0"/>
          <w:marTop w:val="3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037">
          <w:marLeft w:val="1109"/>
          <w:marRight w:val="0"/>
          <w:marTop w:val="3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797">
          <w:marLeft w:val="1109"/>
          <w:marRight w:val="0"/>
          <w:marTop w:val="3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235">
          <w:marLeft w:val="1109"/>
          <w:marRight w:val="0"/>
          <w:marTop w:val="3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9848">
          <w:marLeft w:val="1109"/>
          <w:marRight w:val="0"/>
          <w:marTop w:val="3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4406">
          <w:marLeft w:val="1109"/>
          <w:marRight w:val="0"/>
          <w:marTop w:val="3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69842">
          <w:marLeft w:val="1109"/>
          <w:marRight w:val="0"/>
          <w:marTop w:val="3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2271">
          <w:marLeft w:val="1109"/>
          <w:marRight w:val="0"/>
          <w:marTop w:val="3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8910">
          <w:marLeft w:val="50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9647">
          <w:marLeft w:val="50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4725">
          <w:marLeft w:val="50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2032">
          <w:marLeft w:val="50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4355">
          <w:marLeft w:val="110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1201">
          <w:marLeft w:val="110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6695">
          <w:marLeft w:val="504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4399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6605">
          <w:marLeft w:val="50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4669">
          <w:marLeft w:val="50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5352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0170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9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290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77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38975">
          <w:marLeft w:val="50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972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9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89802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6418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5176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70377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0146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2587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2673">
          <w:marLeft w:val="53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6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7671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85165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404">
          <w:marLeft w:val="53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69180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707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630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3128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53143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3167">
          <w:marLeft w:val="53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3893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3341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30619">
          <w:marLeft w:val="53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34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39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38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11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58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0989">
          <w:marLeft w:val="53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303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65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85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65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61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71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99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28">
          <w:marLeft w:val="53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3631">
          <w:marLeft w:val="533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304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8387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6568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443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59295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69921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19222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7409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621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04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1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95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458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5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45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50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836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629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545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912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026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354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430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5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51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47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51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79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71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23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6388">
          <w:marLeft w:val="72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809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5448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4980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2439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10146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742">
          <w:marLeft w:val="116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3597">
          <w:marLeft w:val="116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6105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2927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7010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0241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4082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8535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4244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892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6130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037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958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9786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6856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6078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9208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1933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17701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89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9336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1574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104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67888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1330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812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8316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588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0130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846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7667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7301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94228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805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8249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88783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0657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9042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6545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7206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6858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117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7125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2573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6679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452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2609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5477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6375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3129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402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7341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316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2815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7690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339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3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1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76669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9768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9149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1646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3156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47355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9661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7785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8836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2104">
          <w:marLeft w:val="50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4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17154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7691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8893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1117">
          <w:marLeft w:val="50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1025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5559">
          <w:marLeft w:val="110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356">
          <w:marLeft w:val="110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5701">
          <w:marLeft w:val="110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544">
          <w:marLeft w:val="110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0547">
          <w:marLeft w:val="110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1936">
          <w:marLeft w:val="110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5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29392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88616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4434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3122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80601">
          <w:marLeft w:val="50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4191">
          <w:marLeft w:val="50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2636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7717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3410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46138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9161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9986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81573">
          <w:marLeft w:val="50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7012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6087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0911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5613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7740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1243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43118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3404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2358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3520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0988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7204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8490">
          <w:marLeft w:val="50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629">
          <w:marLeft w:val="50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17367">
          <w:marLeft w:val="50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6065">
          <w:marLeft w:val="50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0562">
          <w:marLeft w:val="50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8972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63652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60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5774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9902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6370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8529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1895">
          <w:marLeft w:val="504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3596">
          <w:marLeft w:val="504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2578">
          <w:marLeft w:val="504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9744">
          <w:marLeft w:val="504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8993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70740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5155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71524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7791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8353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1813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41229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70259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7275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38469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0733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5561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357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6476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6830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8711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0633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8135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88615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9659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709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048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6612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1651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7449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1910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7635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5435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490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0915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7015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9095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4645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2491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69463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9567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8668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0697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8891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167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9115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5192">
          <w:marLeft w:val="1699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3313">
          <w:marLeft w:val="1699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9760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5120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7400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9304">
          <w:marLeft w:val="1109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4373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9568">
          <w:marLeft w:val="50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7332">
          <w:marLeft w:val="50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36741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0792">
          <w:marLeft w:val="504"/>
          <w:marRight w:val="0"/>
          <w:marTop w:val="115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8051">
          <w:marLeft w:val="504"/>
          <w:marRight w:val="0"/>
          <w:marTop w:val="115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527">
          <w:marLeft w:val="504"/>
          <w:marRight w:val="0"/>
          <w:marTop w:val="115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9343">
          <w:marLeft w:val="504"/>
          <w:marRight w:val="0"/>
          <w:marTop w:val="115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09117">
          <w:marLeft w:val="504"/>
          <w:marRight w:val="0"/>
          <w:marTop w:val="115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6472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0699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3277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2895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0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35000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1518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953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1390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4461">
          <w:marLeft w:val="533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7526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0808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4268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9249">
          <w:marLeft w:val="533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5065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3308">
          <w:marLeft w:val="533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8761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65781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1789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5917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114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0864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4614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4110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2294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5590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3737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3373">
          <w:marLeft w:val="53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7768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202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568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984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18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65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588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777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58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17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33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3896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4031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9575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823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9713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937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9205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653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2600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543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8966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346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16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6380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10005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9072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444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9663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5736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0567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329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8954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818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6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507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59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2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81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204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79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05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290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584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98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67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66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12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83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29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56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19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6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12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3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80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68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81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50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215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929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86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90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65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13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087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18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15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66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101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36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75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41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85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13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34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30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7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1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51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8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74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17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16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82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25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30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54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26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492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190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3516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8535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8974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6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4330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411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467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911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83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62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576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026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60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50932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04800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1518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7779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3226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146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2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33988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178">
          <w:marLeft w:val="50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7860">
          <w:marLeft w:val="50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5674">
          <w:marLeft w:val="50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8079">
          <w:marLeft w:val="50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2760">
          <w:marLeft w:val="110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59244">
          <w:marLeft w:val="110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2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14497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44227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6614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296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3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76080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4560">
          <w:marLeft w:val="533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9728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184">
          <w:marLeft w:val="533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2970">
          <w:marLeft w:val="533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4713">
          <w:marLeft w:val="533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573">
          <w:marLeft w:val="533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9955">
          <w:marLeft w:val="533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7569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5125">
          <w:marLeft w:val="533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8160">
          <w:marLeft w:val="533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4437">
          <w:marLeft w:val="533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9102">
          <w:marLeft w:val="533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8956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4006">
          <w:marLeft w:val="533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3606">
          <w:marLeft w:val="533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31135">
          <w:marLeft w:val="533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2413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4692">
          <w:marLeft w:val="533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3157">
          <w:marLeft w:val="533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78217">
          <w:marLeft w:val="533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5841">
          <w:marLeft w:val="533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3910">
          <w:marLeft w:val="533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0275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487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0340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042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6932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8382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059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4455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8070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54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3436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00295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951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2787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5045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1967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3129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6996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0650">
          <w:marLeft w:val="533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9675">
          <w:marLeft w:val="533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4681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5365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1870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2331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54334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5186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5264">
          <w:marLeft w:val="533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99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6195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7161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7727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61016">
          <w:marLeft w:val="90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6739">
          <w:marLeft w:val="90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427">
          <w:marLeft w:val="90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46554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7739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2563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3629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5180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4131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5670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297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9357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3202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5658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8965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7742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671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123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665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440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356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66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45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78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5792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927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79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426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1215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29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471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57629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7042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3885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338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789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107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2879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930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066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09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16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057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818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506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664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853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856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1395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870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01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847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358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849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9271">
          <w:marLeft w:val="1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5815">
          <w:marLeft w:val="1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04935">
          <w:marLeft w:val="1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18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763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6199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449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581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650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32485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071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68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7049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755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016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76305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183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516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6495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324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6759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1872">
          <w:marLeft w:val="504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6746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99408">
          <w:marLeft w:val="50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4978">
          <w:marLeft w:val="50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0110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6072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5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hyperlink" Target="http://margaretc@usdb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yperlink" Target="http://nanap@usdb.org" TargetMode="External"/><Relationship Id="rId33" Type="http://schemas.openxmlformats.org/officeDocument/2006/relationships/hyperlink" Target="https://ectacenter.org/~calls/2017/learninglab-supporting.as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hyperlink" Target="http://www.eiexcellence.org/resources/suggested-readin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http://karenbo@usdb.org" TargetMode="External"/><Relationship Id="rId32" Type="http://schemas.openxmlformats.org/officeDocument/2006/relationships/hyperlink" Target="https://veipd.org/main/pdf/guidance_fac_reflect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hyperlink" Target="mailto:jamieb@usdb.or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hyperlink" Target="https://www.ncbi.nlm.nih.gov/pmc/articles/PMC7020349/#:~:text=Parent%20coaching%20in%20early%20childhood,activities%20%5B6%E2%80%938%5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sbvi.edu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hyperlink" Target="http://pamelac@usdb.org" TargetMode="External"/><Relationship Id="rId30" Type="http://schemas.openxmlformats.org/officeDocument/2006/relationships/hyperlink" Target="https://leader.pubs.asha.org/doi/10.1044/leader.FTR1.23102018.46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hurstk\AppData\Roaming\Microsoft\Templates\LetterheadOTR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FE8E7E-8E11-2D45-A0E1-2E63F5AA5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C:\Users\hurstk\AppData\Roaming\Microsoft\Templates\LetterheadOTRcolor.dotx</Template>
  <TotalTime>52</TotalTime>
  <Pages>12</Pages>
  <Words>1531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TSBVI</Company>
  <LinksUpToDate>false</LinksUpToDate>
  <CharactersWithSpaces>10244</CharactersWithSpaces>
  <SharedDoc>false</SharedDoc>
  <HLinks>
    <vt:vector size="18" baseType="variant">
      <vt:variant>
        <vt:i4>4456479</vt:i4>
      </vt:variant>
      <vt:variant>
        <vt:i4>6</vt:i4>
      </vt:variant>
      <vt:variant>
        <vt:i4>0</vt:i4>
      </vt:variant>
      <vt:variant>
        <vt:i4>5</vt:i4>
      </vt:variant>
      <vt:variant>
        <vt:lpwstr>http://www.tsbvi.edu/</vt:lpwstr>
      </vt:variant>
      <vt:variant>
        <vt:lpwstr/>
      </vt:variant>
      <vt:variant>
        <vt:i4>4456479</vt:i4>
      </vt:variant>
      <vt:variant>
        <vt:i4>3</vt:i4>
      </vt:variant>
      <vt:variant>
        <vt:i4>0</vt:i4>
      </vt:variant>
      <vt:variant>
        <vt:i4>5</vt:i4>
      </vt:variant>
      <vt:variant>
        <vt:lpwstr>http://www.tsbvi.edu/</vt:lpwstr>
      </vt:variant>
      <vt:variant>
        <vt:lpwstr/>
      </vt:variant>
      <vt:variant>
        <vt:i4>4456479</vt:i4>
      </vt:variant>
      <vt:variant>
        <vt:i4>0</vt:i4>
      </vt:variant>
      <vt:variant>
        <vt:i4>0</vt:i4>
      </vt:variant>
      <vt:variant>
        <vt:i4>5</vt:i4>
      </vt:variant>
      <vt:variant>
        <vt:lpwstr>http://www.tsbvi.edu/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hurstk</dc:creator>
  <cp:lastModifiedBy>Microsoft Office User</cp:lastModifiedBy>
  <cp:revision>4</cp:revision>
  <cp:lastPrinted>2018-05-14T15:55:00Z</cp:lastPrinted>
  <dcterms:created xsi:type="dcterms:W3CDTF">2020-10-02T05:55:00Z</dcterms:created>
  <dcterms:modified xsi:type="dcterms:W3CDTF">2020-10-05T21:19:00Z</dcterms:modified>
</cp:coreProperties>
</file>